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71E" w:rsidRPr="00B66E41" w:rsidRDefault="002D471E" w:rsidP="00CB3881">
      <w:pPr>
        <w:pStyle w:val="Heading5"/>
        <w:keepLines/>
        <w:ind w:left="0"/>
        <w:rPr>
          <w:sz w:val="23"/>
          <w:szCs w:val="23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14629863" r:id="rId6"/>
        </w:pict>
      </w:r>
    </w:p>
    <w:p w:rsidR="002D471E" w:rsidRPr="00563609" w:rsidRDefault="002D471E" w:rsidP="00CB388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</w:t>
      </w:r>
      <w:r w:rsidRPr="00563609">
        <w:rPr>
          <w:b/>
          <w:sz w:val="28"/>
          <w:szCs w:val="28"/>
          <w:lang w:val="uk-UA"/>
        </w:rPr>
        <w:t>ОБУХІВСЬКА МІСЬКА РАДА</w:t>
      </w:r>
    </w:p>
    <w:p w:rsidR="002D471E" w:rsidRPr="00563609" w:rsidRDefault="002D471E" w:rsidP="00CB388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</w:t>
      </w:r>
      <w:r w:rsidRPr="00563609">
        <w:rPr>
          <w:b/>
          <w:sz w:val="28"/>
          <w:szCs w:val="28"/>
          <w:lang w:val="uk-UA"/>
        </w:rPr>
        <w:t>КИЇВСЬКОЇ ОБЛАСТІ</w:t>
      </w:r>
    </w:p>
    <w:p w:rsidR="002D471E" w:rsidRDefault="002D471E" w:rsidP="00CB388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</w:t>
      </w:r>
      <w:r w:rsidRPr="00563609">
        <w:rPr>
          <w:b/>
          <w:sz w:val="28"/>
          <w:szCs w:val="28"/>
          <w:lang w:val="uk-UA"/>
        </w:rPr>
        <w:t>ВИКОНАВЧИЙ КОМІТЕТ</w:t>
      </w:r>
    </w:p>
    <w:p w:rsidR="002D471E" w:rsidRPr="00563609" w:rsidRDefault="002D471E" w:rsidP="00CB3881">
      <w:pPr>
        <w:jc w:val="center"/>
        <w:rPr>
          <w:b/>
          <w:sz w:val="28"/>
          <w:szCs w:val="28"/>
          <w:lang w:val="uk-UA"/>
        </w:rPr>
      </w:pPr>
    </w:p>
    <w:p w:rsidR="002D471E" w:rsidRPr="00563609" w:rsidRDefault="002D471E" w:rsidP="00CB388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№07</w:t>
      </w:r>
    </w:p>
    <w:p w:rsidR="002D471E" w:rsidRPr="00563609" w:rsidRDefault="002D471E" w:rsidP="00CB3881">
      <w:pPr>
        <w:jc w:val="center"/>
        <w:rPr>
          <w:b/>
          <w:sz w:val="28"/>
          <w:szCs w:val="28"/>
          <w:lang w:val="uk-UA"/>
        </w:rPr>
      </w:pPr>
    </w:p>
    <w:p w:rsidR="002D471E" w:rsidRPr="00563609" w:rsidRDefault="002D471E" w:rsidP="00CB38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18 січня</w:t>
      </w:r>
      <w:r w:rsidRPr="0056360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2016 року                                                                місто Обухів</w:t>
      </w:r>
    </w:p>
    <w:p w:rsidR="002D471E" w:rsidRDefault="002D471E" w:rsidP="00CB3881">
      <w:pPr>
        <w:rPr>
          <w:lang w:val="uk-UA"/>
        </w:rPr>
      </w:pPr>
    </w:p>
    <w:p w:rsidR="002D471E" w:rsidRDefault="002D471E" w:rsidP="00CB3881">
      <w:pPr>
        <w:rPr>
          <w:sz w:val="28"/>
          <w:szCs w:val="28"/>
          <w:lang w:val="uk-UA"/>
        </w:rPr>
      </w:pPr>
      <w:r w:rsidRPr="001E569F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призупинення навчально-виховного </w:t>
      </w:r>
    </w:p>
    <w:p w:rsidR="002D471E" w:rsidRPr="001E569F" w:rsidRDefault="002D471E" w:rsidP="00CB38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процесу в навчальних закладах міста Обухова</w:t>
      </w:r>
    </w:p>
    <w:p w:rsidR="002D471E" w:rsidRDefault="002D471E" w:rsidP="00CB3881">
      <w:pPr>
        <w:rPr>
          <w:sz w:val="28"/>
          <w:szCs w:val="28"/>
          <w:lang w:val="uk-UA"/>
        </w:rPr>
      </w:pPr>
    </w:p>
    <w:p w:rsidR="002D471E" w:rsidRPr="001E569F" w:rsidRDefault="002D471E" w:rsidP="00CB3881">
      <w:pPr>
        <w:rPr>
          <w:sz w:val="28"/>
          <w:szCs w:val="28"/>
          <w:lang w:val="uk-UA"/>
        </w:rPr>
      </w:pPr>
    </w:p>
    <w:p w:rsidR="002D471E" w:rsidRPr="0062742F" w:rsidRDefault="002D471E" w:rsidP="00CB3881">
      <w:pPr>
        <w:pStyle w:val="BodyTextIndent3"/>
        <w:ind w:left="0" w:firstLine="720"/>
        <w:rPr>
          <w:b w:val="0"/>
          <w:bCs w:val="0"/>
          <w:lang w:val="uk-UA"/>
        </w:rPr>
      </w:pPr>
      <w:r w:rsidRPr="0062742F">
        <w:rPr>
          <w:b w:val="0"/>
          <w:lang w:val="uk-UA"/>
        </w:rPr>
        <w:t xml:space="preserve">З метою запобігання збільшення захворюваності на грип та гострі респіраторні захворювання, </w:t>
      </w:r>
      <w:r w:rsidRPr="0062742F">
        <w:rPr>
          <w:b w:val="0"/>
          <w:bCs w:val="0"/>
          <w:lang w:val="uk-UA"/>
        </w:rPr>
        <w:t>відповідно д</w:t>
      </w:r>
      <w:r>
        <w:rPr>
          <w:b w:val="0"/>
          <w:bCs w:val="0"/>
          <w:lang w:val="uk-UA"/>
        </w:rPr>
        <w:t>о статей 32, 38, 42 Закону України «</w:t>
      </w:r>
      <w:r w:rsidRPr="0062742F">
        <w:rPr>
          <w:b w:val="0"/>
          <w:bCs w:val="0"/>
          <w:lang w:val="uk-UA"/>
        </w:rPr>
        <w:t>Про м</w:t>
      </w:r>
      <w:r>
        <w:rPr>
          <w:b w:val="0"/>
          <w:bCs w:val="0"/>
          <w:lang w:val="uk-UA"/>
        </w:rPr>
        <w:t>ісцеве самоврядування в Україні»:</w:t>
      </w:r>
    </w:p>
    <w:p w:rsidR="002D471E" w:rsidRPr="001E569F" w:rsidRDefault="002D471E" w:rsidP="00CB3881">
      <w:pPr>
        <w:ind w:firstLine="708"/>
        <w:jc w:val="both"/>
        <w:rPr>
          <w:sz w:val="28"/>
          <w:szCs w:val="28"/>
          <w:lang w:val="uk-UA"/>
        </w:rPr>
      </w:pPr>
    </w:p>
    <w:p w:rsidR="002D471E" w:rsidRDefault="002D471E" w:rsidP="00CB3881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Тимчасово призупинити навчально-виховний процес у загальноосвітніх та позашкільних навчальних закладах міста Обухова з 19.01.2016 до 23.01.2016 включно.</w:t>
      </w:r>
    </w:p>
    <w:p w:rsidR="002D471E" w:rsidRDefault="002D471E" w:rsidP="00CB3881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Керівникам загальноосвітніх</w:t>
      </w:r>
      <w:r w:rsidRPr="00602042">
        <w:rPr>
          <w:sz w:val="28"/>
          <w:szCs w:val="28"/>
          <w:lang w:val="uk-UA"/>
        </w:rPr>
        <w:t xml:space="preserve"> на</w:t>
      </w:r>
      <w:r>
        <w:rPr>
          <w:sz w:val="28"/>
          <w:szCs w:val="28"/>
          <w:lang w:val="uk-UA"/>
        </w:rPr>
        <w:t>вчальних закладів міста Обухова:</w:t>
      </w:r>
    </w:p>
    <w:p w:rsidR="002D471E" w:rsidRDefault="002D471E" w:rsidP="00CB3881">
      <w:pPr>
        <w:numPr>
          <w:ilvl w:val="1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Провести роз’яснювальну роботу серед учнів щодо запобігання захворюваності на грип та інші гострі респіраторні  вірусні інфекції.</w:t>
      </w:r>
    </w:p>
    <w:p w:rsidR="002D471E" w:rsidRPr="00602042" w:rsidRDefault="002D471E" w:rsidP="00CB3881">
      <w:pPr>
        <w:numPr>
          <w:ilvl w:val="1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Pr="00602042">
        <w:rPr>
          <w:sz w:val="28"/>
          <w:szCs w:val="28"/>
          <w:lang w:val="uk-UA"/>
        </w:rPr>
        <w:t>абезпечити збереження матеріальних цінностей та контроль за утриманням в належному стані інженерних мереж, споруд, комунікацій та температурний режим</w:t>
      </w:r>
      <w:r>
        <w:rPr>
          <w:sz w:val="28"/>
          <w:szCs w:val="28"/>
          <w:lang w:val="uk-UA"/>
        </w:rPr>
        <w:t xml:space="preserve"> у навчальних закладах.</w:t>
      </w:r>
      <w:r w:rsidRPr="00602042">
        <w:rPr>
          <w:sz w:val="28"/>
          <w:szCs w:val="28"/>
          <w:lang w:val="uk-UA"/>
        </w:rPr>
        <w:t xml:space="preserve"> </w:t>
      </w:r>
    </w:p>
    <w:p w:rsidR="002D471E" w:rsidRPr="001E569F" w:rsidRDefault="002D471E" w:rsidP="00CB3881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 w:rsidRPr="001E569F">
        <w:rPr>
          <w:sz w:val="28"/>
          <w:szCs w:val="28"/>
          <w:lang w:val="uk-UA"/>
        </w:rPr>
        <w:t xml:space="preserve">Контроль за виконанням даного розпорядження </w:t>
      </w:r>
      <w:r>
        <w:rPr>
          <w:sz w:val="28"/>
          <w:szCs w:val="28"/>
          <w:lang w:val="uk-UA"/>
        </w:rPr>
        <w:t>залишаю за собою.</w:t>
      </w:r>
    </w:p>
    <w:p w:rsidR="002D471E" w:rsidRDefault="002D471E" w:rsidP="00CB3881">
      <w:pPr>
        <w:jc w:val="both"/>
        <w:rPr>
          <w:sz w:val="28"/>
          <w:szCs w:val="28"/>
          <w:lang w:val="uk-UA"/>
        </w:rPr>
      </w:pPr>
    </w:p>
    <w:p w:rsidR="002D471E" w:rsidRDefault="002D471E" w:rsidP="00CB3881">
      <w:pPr>
        <w:jc w:val="both"/>
        <w:rPr>
          <w:sz w:val="28"/>
          <w:szCs w:val="28"/>
          <w:lang w:val="uk-UA"/>
        </w:rPr>
      </w:pPr>
    </w:p>
    <w:p w:rsidR="002D471E" w:rsidRPr="001E569F" w:rsidRDefault="002D471E" w:rsidP="00CB3881">
      <w:pPr>
        <w:jc w:val="both"/>
        <w:rPr>
          <w:sz w:val="28"/>
          <w:szCs w:val="28"/>
          <w:lang w:val="uk-UA"/>
        </w:rPr>
      </w:pPr>
    </w:p>
    <w:p w:rsidR="002D471E" w:rsidRPr="00C91755" w:rsidRDefault="002D471E" w:rsidP="00CB3881">
      <w:pPr>
        <w:spacing w:line="360" w:lineRule="auto"/>
        <w:rPr>
          <w:sz w:val="28"/>
          <w:szCs w:val="28"/>
          <w:lang w:val="uk-UA"/>
        </w:rPr>
      </w:pPr>
      <w:r w:rsidRPr="00C91755">
        <w:rPr>
          <w:sz w:val="28"/>
          <w:szCs w:val="28"/>
          <w:lang w:val="uk-UA"/>
        </w:rPr>
        <w:t xml:space="preserve">Міський голова          </w:t>
      </w:r>
      <w:r>
        <w:rPr>
          <w:sz w:val="28"/>
          <w:szCs w:val="28"/>
          <w:lang w:val="uk-UA"/>
        </w:rPr>
        <w:t xml:space="preserve">                 (підпис)      </w:t>
      </w:r>
      <w:r w:rsidRPr="00C91755">
        <w:rPr>
          <w:sz w:val="28"/>
          <w:szCs w:val="28"/>
          <w:lang w:val="uk-UA"/>
        </w:rPr>
        <w:t xml:space="preserve">                      </w:t>
      </w:r>
      <w:r>
        <w:rPr>
          <w:sz w:val="28"/>
          <w:szCs w:val="28"/>
          <w:lang w:val="uk-UA"/>
        </w:rPr>
        <w:t xml:space="preserve">        </w:t>
      </w:r>
      <w:r w:rsidRPr="00C91755">
        <w:rPr>
          <w:sz w:val="28"/>
          <w:szCs w:val="28"/>
          <w:lang w:val="uk-UA"/>
        </w:rPr>
        <w:t>О.М. Левченко</w:t>
      </w: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Default="002D471E" w:rsidP="00CB3881">
      <w:pPr>
        <w:spacing w:line="360" w:lineRule="auto"/>
        <w:jc w:val="both"/>
        <w:rPr>
          <w:lang w:val="uk-UA"/>
        </w:rPr>
      </w:pPr>
    </w:p>
    <w:p w:rsidR="002D471E" w:rsidRPr="00CB3881" w:rsidRDefault="002D471E" w:rsidP="006D6ABA">
      <w:pPr>
        <w:spacing w:line="360" w:lineRule="auto"/>
        <w:jc w:val="both"/>
        <w:rPr>
          <w:lang w:val="uk-UA"/>
        </w:rPr>
      </w:pPr>
      <w:r>
        <w:rPr>
          <w:lang w:val="uk-UA"/>
        </w:rPr>
        <w:t>Вик. Мигаль М.Л.</w:t>
      </w:r>
    </w:p>
    <w:sectPr w:rsidR="002D471E" w:rsidRPr="00CB3881" w:rsidSect="00990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832FE"/>
    <w:multiLevelType w:val="multilevel"/>
    <w:tmpl w:val="FE86FEF4"/>
    <w:lvl w:ilvl="0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50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6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5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6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48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3881"/>
    <w:rsid w:val="00027B68"/>
    <w:rsid w:val="001E569F"/>
    <w:rsid w:val="00271442"/>
    <w:rsid w:val="002D471E"/>
    <w:rsid w:val="00315093"/>
    <w:rsid w:val="003D466F"/>
    <w:rsid w:val="00563609"/>
    <w:rsid w:val="00602042"/>
    <w:rsid w:val="0062742F"/>
    <w:rsid w:val="006D6ABA"/>
    <w:rsid w:val="007A5764"/>
    <w:rsid w:val="007C7C4C"/>
    <w:rsid w:val="008C34EA"/>
    <w:rsid w:val="0099004D"/>
    <w:rsid w:val="009F66B7"/>
    <w:rsid w:val="00AF6AC2"/>
    <w:rsid w:val="00B66E41"/>
    <w:rsid w:val="00C63079"/>
    <w:rsid w:val="00C91755"/>
    <w:rsid w:val="00CB3881"/>
    <w:rsid w:val="00E20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881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B3881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CB3881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CB3881"/>
    <w:pPr>
      <w:autoSpaceDE w:val="0"/>
      <w:autoSpaceDN w:val="0"/>
      <w:ind w:left="2160"/>
      <w:jc w:val="both"/>
    </w:pPr>
    <w:rPr>
      <w:rFonts w:eastAsia="Calibri"/>
      <w:b/>
      <w:bCs/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CB3881"/>
    <w:rPr>
      <w:rFonts w:ascii="Times New Roman" w:hAnsi="Times New Roman" w:cs="Times New Roman"/>
      <w:b/>
      <w:bCs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4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194</Words>
  <Characters>1108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6</cp:revision>
  <cp:lastPrinted>2016-01-18T10:48:00Z</cp:lastPrinted>
  <dcterms:created xsi:type="dcterms:W3CDTF">2016-01-18T10:36:00Z</dcterms:created>
  <dcterms:modified xsi:type="dcterms:W3CDTF">2016-01-18T11:45:00Z</dcterms:modified>
</cp:coreProperties>
</file>