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F19" w:rsidRDefault="00F95F19" w:rsidP="00E914AD">
      <w:pPr>
        <w:rPr>
          <w:lang w:val="uk-UA"/>
        </w:rPr>
      </w:pPr>
    </w:p>
    <w:p w:rsidR="00F95F19" w:rsidRDefault="00F95F19" w:rsidP="00E914AD">
      <w:pPr>
        <w:pStyle w:val="Caption"/>
        <w:jc w:val="left"/>
        <w:rPr>
          <w:sz w:val="16"/>
          <w:lang w:val="ru-RU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0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544604580" r:id="rId6"/>
        </w:pict>
      </w:r>
    </w:p>
    <w:p w:rsidR="00F95F19" w:rsidRDefault="00F95F19" w:rsidP="00E914AD">
      <w:pPr>
        <w:pStyle w:val="Subtitle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F95F19" w:rsidRDefault="00F95F19" w:rsidP="00E914AD">
      <w:pPr>
        <w:pStyle w:val="Subtitle"/>
        <w:rPr>
          <w:szCs w:val="28"/>
          <w:lang w:val="uk-UA"/>
        </w:rPr>
      </w:pPr>
      <w:r>
        <w:rPr>
          <w:lang w:val="uk-UA"/>
        </w:rPr>
        <w:t>КИЇВСЬКОЇ ОБЛАСТІ</w:t>
      </w:r>
      <w:r>
        <w:t xml:space="preserve"> </w:t>
      </w:r>
    </w:p>
    <w:p w:rsidR="00F95F19" w:rsidRDefault="00F95F19" w:rsidP="00E914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F95F19" w:rsidRDefault="00F95F19" w:rsidP="00E914AD">
      <w:pPr>
        <w:jc w:val="center"/>
        <w:rPr>
          <w:b/>
          <w:sz w:val="28"/>
          <w:szCs w:val="28"/>
        </w:rPr>
      </w:pPr>
    </w:p>
    <w:p w:rsidR="00F95F19" w:rsidRDefault="00F95F19" w:rsidP="00E914AD">
      <w:pPr>
        <w:pStyle w:val="Caption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О З П О Р Я Д Ж Е Н Н Я №694</w:t>
      </w:r>
    </w:p>
    <w:p w:rsidR="00F95F19" w:rsidRDefault="00F95F19" w:rsidP="00E914AD">
      <w:pPr>
        <w:pStyle w:val="Caption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F95F19" w:rsidRDefault="00F95F19" w:rsidP="00E914A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ab/>
        <w:t>29 грудня 2016 року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       м. Обухів</w:t>
      </w:r>
    </w:p>
    <w:p w:rsidR="00F95F19" w:rsidRPr="00E914AD" w:rsidRDefault="00F95F19" w:rsidP="00E914AD">
      <w:pPr>
        <w:pStyle w:val="HTMLPreformatted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</w:t>
      </w:r>
    </w:p>
    <w:p w:rsidR="00F95F19" w:rsidRPr="00E914AD" w:rsidRDefault="00F95F19" w:rsidP="00E914AD">
      <w:pPr>
        <w:pStyle w:val="HTMLPreformatted"/>
        <w:rPr>
          <w:rFonts w:ascii="Times New Roman" w:hAnsi="Times New Roman" w:cs="Times New Roman"/>
          <w:sz w:val="28"/>
          <w:szCs w:val="28"/>
          <w:lang w:val="uk-UA"/>
        </w:rPr>
      </w:pPr>
      <w:r w:rsidRPr="00E914AD">
        <w:rPr>
          <w:rFonts w:ascii="Times New Roman" w:hAnsi="Times New Roman" w:cs="Times New Roman"/>
          <w:sz w:val="28"/>
          <w:szCs w:val="28"/>
          <w:lang w:val="uk-UA"/>
        </w:rPr>
        <w:t xml:space="preserve">Про звільнення директора Комунального підприємства </w:t>
      </w:r>
    </w:p>
    <w:p w:rsidR="00F95F19" w:rsidRPr="00E914AD" w:rsidRDefault="00F95F19" w:rsidP="00E914AD">
      <w:pPr>
        <w:pStyle w:val="HTMLPreformatted"/>
        <w:rPr>
          <w:rFonts w:ascii="Times New Roman" w:hAnsi="Times New Roman" w:cs="Times New Roman"/>
          <w:sz w:val="28"/>
          <w:szCs w:val="28"/>
        </w:rPr>
      </w:pPr>
      <w:r w:rsidRPr="00E914AD">
        <w:rPr>
          <w:rFonts w:ascii="Times New Roman" w:hAnsi="Times New Roman" w:cs="Times New Roman"/>
          <w:sz w:val="28"/>
          <w:szCs w:val="28"/>
          <w:lang w:val="uk-UA"/>
        </w:rPr>
        <w:t>«Житлово-комун</w:t>
      </w:r>
      <w:r>
        <w:rPr>
          <w:rFonts w:ascii="Times New Roman" w:hAnsi="Times New Roman" w:cs="Times New Roman"/>
          <w:sz w:val="28"/>
          <w:szCs w:val="28"/>
          <w:lang w:val="uk-UA"/>
        </w:rPr>
        <w:t>альна контора №1» Горового П.П.</w:t>
      </w:r>
      <w:r w:rsidRPr="00E914A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F95F19" w:rsidRPr="00E914AD" w:rsidRDefault="00F95F19" w:rsidP="00E914AD">
      <w:pPr>
        <w:pStyle w:val="HTMLPreformatted"/>
        <w:rPr>
          <w:rFonts w:ascii="Times New Roman" w:hAnsi="Times New Roman" w:cs="Times New Roman"/>
          <w:sz w:val="28"/>
          <w:szCs w:val="28"/>
          <w:lang w:val="uk-UA"/>
        </w:rPr>
      </w:pPr>
    </w:p>
    <w:p w:rsidR="00F95F19" w:rsidRPr="00E914AD" w:rsidRDefault="00F95F19" w:rsidP="00E914AD">
      <w:pPr>
        <w:rPr>
          <w:sz w:val="28"/>
          <w:szCs w:val="28"/>
          <w:lang w:val="uk-UA"/>
        </w:rPr>
      </w:pPr>
      <w:r w:rsidRPr="00E914AD">
        <w:rPr>
          <w:sz w:val="28"/>
          <w:szCs w:val="28"/>
          <w:lang w:val="uk-UA"/>
        </w:rPr>
        <w:tab/>
        <w:t>Відповідно до підпункту 10) частини 4 статті 42 Закону України «Про місцеве самоврядування в Україні», керуючись пунктом 8) статті 36 Кодексу законів про працю України,</w:t>
      </w:r>
    </w:p>
    <w:p w:rsidR="00F95F19" w:rsidRPr="00E914AD" w:rsidRDefault="00F95F19" w:rsidP="00E914AD">
      <w:pPr>
        <w:rPr>
          <w:sz w:val="28"/>
          <w:szCs w:val="28"/>
          <w:lang w:val="uk-UA"/>
        </w:rPr>
      </w:pPr>
    </w:p>
    <w:p w:rsidR="00F95F19" w:rsidRDefault="00F95F19" w:rsidP="00EE1933">
      <w:pPr>
        <w:ind w:firstLine="360"/>
        <w:rPr>
          <w:sz w:val="28"/>
          <w:szCs w:val="28"/>
          <w:lang w:val="uk-UA"/>
        </w:rPr>
      </w:pPr>
      <w:r w:rsidRPr="00E914AD">
        <w:rPr>
          <w:sz w:val="28"/>
          <w:szCs w:val="28"/>
          <w:lang w:val="uk-UA"/>
        </w:rPr>
        <w:t xml:space="preserve">        1.Зв</w:t>
      </w:r>
      <w:r>
        <w:rPr>
          <w:sz w:val="28"/>
          <w:szCs w:val="28"/>
          <w:lang w:val="uk-UA"/>
        </w:rPr>
        <w:t>ільнити Горового Петра Павловича</w:t>
      </w:r>
      <w:r w:rsidRPr="00E914AD">
        <w:rPr>
          <w:sz w:val="28"/>
          <w:szCs w:val="28"/>
          <w:lang w:val="uk-UA"/>
        </w:rPr>
        <w:t xml:space="preserve">   з посади директора Комунального підприємства  «Жит</w:t>
      </w:r>
      <w:r>
        <w:rPr>
          <w:sz w:val="28"/>
          <w:szCs w:val="28"/>
          <w:lang w:val="uk-UA"/>
        </w:rPr>
        <w:t>лово-комунальна контора №1»  31 грудня  2016</w:t>
      </w:r>
      <w:r w:rsidRPr="00E914AD">
        <w:rPr>
          <w:sz w:val="28"/>
          <w:szCs w:val="28"/>
          <w:lang w:val="uk-UA"/>
        </w:rPr>
        <w:t xml:space="preserve"> року, у зв</w:t>
      </w:r>
      <w:r w:rsidRPr="00E914AD">
        <w:rPr>
          <w:sz w:val="28"/>
          <w:szCs w:val="28"/>
        </w:rPr>
        <w:t>’</w:t>
      </w:r>
      <w:r w:rsidRPr="00E914AD">
        <w:rPr>
          <w:sz w:val="28"/>
          <w:szCs w:val="28"/>
          <w:lang w:val="uk-UA"/>
        </w:rPr>
        <w:t>язку з достроковим розірванням контракту за уг</w:t>
      </w:r>
      <w:r>
        <w:rPr>
          <w:sz w:val="28"/>
          <w:szCs w:val="28"/>
          <w:lang w:val="uk-UA"/>
        </w:rPr>
        <w:t xml:space="preserve">одою сторін </w:t>
      </w:r>
      <w:r w:rsidRPr="00E914AD">
        <w:rPr>
          <w:sz w:val="28"/>
          <w:szCs w:val="28"/>
          <w:lang w:val="uk-UA"/>
        </w:rPr>
        <w:t>.</w:t>
      </w:r>
    </w:p>
    <w:p w:rsidR="00F95F19" w:rsidRPr="00E914AD" w:rsidRDefault="00F95F19" w:rsidP="00EE1933">
      <w:pPr>
        <w:ind w:firstLine="36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2. Покласти виконання обов’язків  директора підприємства  на агента по роботі з населенням Мамчич Інну Іванівну.</w:t>
      </w:r>
    </w:p>
    <w:p w:rsidR="00F95F19" w:rsidRPr="00E914AD" w:rsidRDefault="00F95F19" w:rsidP="00EE1933">
      <w:pPr>
        <w:ind w:firstLine="360"/>
        <w:rPr>
          <w:sz w:val="28"/>
          <w:szCs w:val="28"/>
          <w:lang w:val="uk-UA"/>
        </w:rPr>
      </w:pPr>
      <w:r w:rsidRPr="00E914AD">
        <w:rPr>
          <w:sz w:val="28"/>
          <w:szCs w:val="28"/>
          <w:lang w:val="uk-UA"/>
        </w:rPr>
        <w:t xml:space="preserve">      </w:t>
      </w:r>
      <w:r>
        <w:rPr>
          <w:sz w:val="28"/>
          <w:szCs w:val="28"/>
          <w:lang w:val="uk-UA"/>
        </w:rPr>
        <w:t xml:space="preserve">  3.</w:t>
      </w:r>
      <w:r w:rsidRPr="00E914A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Виконуючому обов’язки  директора підприємства забезпечити виплату  Горовому П.П. заробітної плати та інших компенсацій , відповідно до законодавства України .</w:t>
      </w:r>
    </w:p>
    <w:p w:rsidR="00F95F19" w:rsidRDefault="00F95F19" w:rsidP="00EE193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4.</w:t>
      </w:r>
      <w:r w:rsidRPr="00E914A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Горовому П.П. </w:t>
      </w:r>
      <w:r w:rsidRPr="00E914AD">
        <w:rPr>
          <w:sz w:val="28"/>
          <w:szCs w:val="28"/>
          <w:lang w:val="uk-UA"/>
        </w:rPr>
        <w:t>провести передачу основних засобів та інших матеріальних цінностей підприємства особі, яка виконує обов’язки  директора</w:t>
      </w:r>
      <w:r>
        <w:rPr>
          <w:sz w:val="28"/>
          <w:szCs w:val="28"/>
          <w:lang w:val="uk-UA"/>
        </w:rPr>
        <w:t>, згідно з актом приймання-передачі</w:t>
      </w:r>
      <w:r w:rsidRPr="00E914AD">
        <w:rPr>
          <w:sz w:val="28"/>
          <w:szCs w:val="28"/>
          <w:lang w:val="uk-UA"/>
        </w:rPr>
        <w:t xml:space="preserve"> .</w:t>
      </w:r>
    </w:p>
    <w:p w:rsidR="00F95F19" w:rsidRPr="00D25640" w:rsidRDefault="00F95F19" w:rsidP="00D25640">
      <w:pPr>
        <w:overflowPunct w:val="0"/>
        <w:autoSpaceDE w:val="0"/>
        <w:autoSpaceDN w:val="0"/>
        <w:adjustRightInd w:val="0"/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5. Включити агента по роботі з населенням Мамчич Інну Іванівну до складу комісії </w:t>
      </w:r>
      <w:r w:rsidRPr="00EE1933">
        <w:rPr>
          <w:sz w:val="28"/>
          <w:szCs w:val="28"/>
          <w:lang w:val="uk-UA"/>
        </w:rPr>
        <w:t>з  припинення діяльності Комунального підприємства «Житлово-комунальна контора №1»</w:t>
      </w:r>
      <w:r>
        <w:rPr>
          <w:sz w:val="28"/>
          <w:szCs w:val="28"/>
          <w:lang w:val="uk-UA"/>
        </w:rPr>
        <w:t xml:space="preserve">, що створена рішенням Обухівської міської ради від </w:t>
      </w:r>
      <w:r w:rsidRPr="00D25640">
        <w:rPr>
          <w:sz w:val="28"/>
          <w:szCs w:val="28"/>
          <w:lang w:val="uk-UA"/>
        </w:rPr>
        <w:t>27 грудня 2016 року № 370- 17-УІІ «  Про припинення  діяльності комунального підприємства «Житлово-комунальна контора №1»  шляхом  приєднання до Комунального підприємства «Міське господарство»</w:t>
      </w:r>
      <w:r>
        <w:rPr>
          <w:b/>
          <w:bCs/>
          <w:sz w:val="28"/>
          <w:szCs w:val="28"/>
          <w:lang w:val="uk-UA"/>
        </w:rPr>
        <w:t>.</w:t>
      </w:r>
    </w:p>
    <w:p w:rsidR="00F95F19" w:rsidRPr="00E914AD" w:rsidRDefault="00F95F19" w:rsidP="00E914AD">
      <w:pPr>
        <w:ind w:left="360"/>
        <w:rPr>
          <w:sz w:val="28"/>
          <w:szCs w:val="28"/>
          <w:lang w:val="uk-UA"/>
        </w:rPr>
      </w:pPr>
      <w:r w:rsidRPr="00E914AD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    6.Ознайомити  Горового П.П. та Мамчич І.І. з даним розпорядженням</w:t>
      </w:r>
      <w:r w:rsidRPr="00E914AD">
        <w:rPr>
          <w:sz w:val="28"/>
          <w:szCs w:val="28"/>
          <w:lang w:val="uk-UA"/>
        </w:rPr>
        <w:t>.</w:t>
      </w:r>
    </w:p>
    <w:p w:rsidR="00F95F19" w:rsidRPr="00CA4DB8" w:rsidRDefault="00F95F19" w:rsidP="00E914AD">
      <w:pPr>
        <w:rPr>
          <w:sz w:val="28"/>
          <w:szCs w:val="28"/>
          <w:lang w:val="uk-UA"/>
        </w:rPr>
      </w:pPr>
      <w:r w:rsidRPr="00E914AD">
        <w:rPr>
          <w:sz w:val="28"/>
          <w:szCs w:val="28"/>
          <w:lang w:val="uk-UA"/>
        </w:rPr>
        <w:t xml:space="preserve">  </w:t>
      </w:r>
      <w:r>
        <w:rPr>
          <w:lang w:val="uk-UA"/>
        </w:rPr>
        <w:tab/>
      </w:r>
    </w:p>
    <w:p w:rsidR="00F95F19" w:rsidRDefault="00F95F19" w:rsidP="00E914AD">
      <w:pPr>
        <w:rPr>
          <w:lang w:val="uk-UA"/>
        </w:rPr>
      </w:pPr>
      <w:r>
        <w:rPr>
          <w:lang w:val="uk-UA"/>
        </w:rPr>
        <w:t xml:space="preserve"> Підстава: заява Горового П.П. від 29.12.2016  року.     </w:t>
      </w:r>
    </w:p>
    <w:p w:rsidR="00F95F19" w:rsidRDefault="00F95F19" w:rsidP="00E914AD">
      <w:pPr>
        <w:rPr>
          <w:b/>
          <w:lang w:val="uk-UA"/>
        </w:rPr>
      </w:pPr>
    </w:p>
    <w:p w:rsidR="00F95F19" w:rsidRDefault="00F95F19" w:rsidP="00E914AD">
      <w:pPr>
        <w:rPr>
          <w:sz w:val="28"/>
          <w:szCs w:val="28"/>
          <w:lang w:val="uk-UA"/>
        </w:rPr>
      </w:pPr>
    </w:p>
    <w:p w:rsidR="00F95F19" w:rsidRPr="00CA4DB8" w:rsidRDefault="00F95F19" w:rsidP="00E914AD">
      <w:pPr>
        <w:rPr>
          <w:sz w:val="28"/>
          <w:szCs w:val="28"/>
          <w:lang w:val="uk-UA"/>
        </w:rPr>
      </w:pPr>
      <w:r w:rsidRPr="00CA4DB8">
        <w:rPr>
          <w:sz w:val="28"/>
          <w:szCs w:val="28"/>
          <w:lang w:val="uk-UA"/>
        </w:rPr>
        <w:t>Міський голова                           (підпис)               О.М. Левченко</w:t>
      </w:r>
    </w:p>
    <w:p w:rsidR="00F95F19" w:rsidRDefault="00F95F19" w:rsidP="00E914AD">
      <w:pPr>
        <w:rPr>
          <w:lang w:val="uk-UA"/>
        </w:rPr>
      </w:pPr>
    </w:p>
    <w:p w:rsidR="00F95F19" w:rsidRDefault="00F95F19" w:rsidP="00E914AD">
      <w:r>
        <w:rPr>
          <w:lang w:val="uk-UA"/>
        </w:rPr>
        <w:t>З  розпорядженням ознайомлені:  (підпис)</w:t>
      </w:r>
    </w:p>
    <w:p w:rsidR="00F95F19" w:rsidRDefault="00F95F19" w:rsidP="00E914AD">
      <w:pPr>
        <w:rPr>
          <w:lang w:val="uk-UA"/>
        </w:rPr>
      </w:pPr>
    </w:p>
    <w:p w:rsidR="00F95F19" w:rsidRDefault="00F95F19" w:rsidP="00E914AD">
      <w:pPr>
        <w:rPr>
          <w:sz w:val="20"/>
          <w:szCs w:val="20"/>
          <w:lang w:val="uk-UA"/>
        </w:rPr>
      </w:pPr>
    </w:p>
    <w:p w:rsidR="00F95F19" w:rsidRPr="00CA4DB8" w:rsidRDefault="00F95F19">
      <w:pPr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Вик. Пушенко Н.В.</w:t>
      </w:r>
    </w:p>
    <w:sectPr w:rsidR="00F95F19" w:rsidRPr="00CA4DB8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E5791"/>
    <w:multiLevelType w:val="hybridMultilevel"/>
    <w:tmpl w:val="427A8C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14AD"/>
    <w:rsid w:val="001D5B4F"/>
    <w:rsid w:val="003B38D3"/>
    <w:rsid w:val="003C32B8"/>
    <w:rsid w:val="006D6143"/>
    <w:rsid w:val="00712A86"/>
    <w:rsid w:val="00790C29"/>
    <w:rsid w:val="008035C0"/>
    <w:rsid w:val="00954E3F"/>
    <w:rsid w:val="00AE2F95"/>
    <w:rsid w:val="00B624A6"/>
    <w:rsid w:val="00CA4DB8"/>
    <w:rsid w:val="00D25640"/>
    <w:rsid w:val="00E914AD"/>
    <w:rsid w:val="00EE1933"/>
    <w:rsid w:val="00F77104"/>
    <w:rsid w:val="00F95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4AD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rsid w:val="00E914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E914AD"/>
    <w:rPr>
      <w:rFonts w:ascii="Courier New" w:hAnsi="Courier New" w:cs="Courier New"/>
      <w:color w:val="000000"/>
      <w:sz w:val="21"/>
      <w:szCs w:val="21"/>
      <w:lang w:val="ru-RU" w:eastAsia="ru-RU"/>
    </w:rPr>
  </w:style>
  <w:style w:type="paragraph" w:styleId="Caption">
    <w:name w:val="caption"/>
    <w:basedOn w:val="Normal"/>
    <w:uiPriority w:val="99"/>
    <w:qFormat/>
    <w:rsid w:val="00E914AD"/>
    <w:pPr>
      <w:jc w:val="center"/>
    </w:pPr>
    <w:rPr>
      <w:b/>
      <w:sz w:val="32"/>
      <w:szCs w:val="20"/>
      <w:lang w:val="uk-UA"/>
    </w:rPr>
  </w:style>
  <w:style w:type="paragraph" w:styleId="Subtitle">
    <w:name w:val="Subtitle"/>
    <w:basedOn w:val="Normal"/>
    <w:link w:val="SubtitleChar"/>
    <w:uiPriority w:val="99"/>
    <w:qFormat/>
    <w:rsid w:val="00E914AD"/>
    <w:pPr>
      <w:jc w:val="center"/>
    </w:pPr>
    <w:rPr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914AD"/>
    <w:rPr>
      <w:rFonts w:ascii="Times New Roman" w:hAnsi="Times New Roman" w:cs="Times New Roman"/>
      <w:b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8767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69</TotalTime>
  <Pages>1</Pages>
  <Words>275</Words>
  <Characters>1570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Zal</cp:lastModifiedBy>
  <cp:revision>7</cp:revision>
  <cp:lastPrinted>2016-12-29T08:39:00Z</cp:lastPrinted>
  <dcterms:created xsi:type="dcterms:W3CDTF">2016-12-29T07:59:00Z</dcterms:created>
  <dcterms:modified xsi:type="dcterms:W3CDTF">2016-12-30T09:03:00Z</dcterms:modified>
</cp:coreProperties>
</file>