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27C" w:rsidRDefault="00F7127C" w:rsidP="00AF01F3">
      <w:pPr>
        <w:pStyle w:val="Caption"/>
        <w:jc w:val="left"/>
        <w:rPr>
          <w:sz w:val="16"/>
          <w:lang w:val="ru-RU"/>
        </w:rPr>
      </w:pPr>
    </w:p>
    <w:p w:rsidR="00F7127C" w:rsidRDefault="00F7127C" w:rsidP="00EE4869">
      <w:pPr>
        <w:pStyle w:val="Subtitle"/>
        <w:jc w:val="left"/>
        <w:rPr>
          <w:szCs w:val="28"/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-9.2pt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544606917" r:id="rId5"/>
        </w:pict>
      </w:r>
    </w:p>
    <w:p w:rsidR="00F7127C" w:rsidRDefault="00F7127C" w:rsidP="00AF01F3">
      <w:pPr>
        <w:pStyle w:val="Subtitle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F7127C" w:rsidRDefault="00F7127C" w:rsidP="00AF01F3">
      <w:pPr>
        <w:pStyle w:val="Subtitle"/>
        <w:rPr>
          <w:szCs w:val="28"/>
          <w:lang w:val="uk-UA"/>
        </w:rPr>
      </w:pPr>
      <w:r>
        <w:rPr>
          <w:lang w:val="uk-UA"/>
        </w:rPr>
        <w:t>КИЇВСЬКОЇ ОБЛАСТІ</w:t>
      </w:r>
      <w:r>
        <w:t xml:space="preserve"> </w:t>
      </w:r>
    </w:p>
    <w:p w:rsidR="00F7127C" w:rsidRDefault="00F7127C" w:rsidP="00AF01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F7127C" w:rsidRDefault="00F7127C" w:rsidP="00AF01F3">
      <w:pPr>
        <w:jc w:val="center"/>
        <w:rPr>
          <w:b/>
          <w:sz w:val="28"/>
          <w:szCs w:val="28"/>
        </w:rPr>
      </w:pPr>
    </w:p>
    <w:p w:rsidR="00F7127C" w:rsidRDefault="00F7127C" w:rsidP="00AF01F3">
      <w:pPr>
        <w:pStyle w:val="Caption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 О З П О Р Я Д Ж Е Н Н Я №693</w:t>
      </w:r>
    </w:p>
    <w:p w:rsidR="00F7127C" w:rsidRDefault="00F7127C" w:rsidP="00AF01F3">
      <w:pPr>
        <w:pStyle w:val="Caption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F7127C" w:rsidRDefault="00F7127C" w:rsidP="00AF01F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29 грудня 2016 року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         м. Обухів</w:t>
      </w:r>
    </w:p>
    <w:p w:rsidR="00F7127C" w:rsidRDefault="00F7127C" w:rsidP="00AF01F3">
      <w:pPr>
        <w:pStyle w:val="HTMLPreformatted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  <w:lang w:val="uk-UA"/>
        </w:rPr>
        <w:br/>
      </w:r>
    </w:p>
    <w:p w:rsidR="00F7127C" w:rsidRDefault="00F7127C" w:rsidP="00AF01F3">
      <w:pPr>
        <w:pStyle w:val="HTMLPreformatted"/>
        <w:rPr>
          <w:rFonts w:ascii="Times New Roman" w:hAnsi="Times New Roman" w:cs="Times New Roman"/>
          <w:sz w:val="28"/>
          <w:szCs w:val="28"/>
          <w:lang w:val="uk-UA"/>
        </w:rPr>
      </w:pPr>
    </w:p>
    <w:p w:rsidR="00F7127C" w:rsidRDefault="00F7127C" w:rsidP="00EE4869">
      <w:pPr>
        <w:pStyle w:val="HTMLPreformatted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 звільнення директора  Обухівського водопровідно-каналізаційного підприємства  Калити М.М.</w:t>
      </w:r>
    </w:p>
    <w:p w:rsidR="00F7127C" w:rsidRDefault="00F7127C" w:rsidP="00F42670">
      <w:pPr>
        <w:pStyle w:val="HTMLPreformatted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F7127C" w:rsidRDefault="00F7127C" w:rsidP="00F4267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підпункту 10) частини 4 статті 42 Закону України «Про місцеве самоврядування в Україні», керуючись пунктом 8) статті 36 Кодексу законів про працю України,</w:t>
      </w:r>
    </w:p>
    <w:p w:rsidR="00F7127C" w:rsidRDefault="00F7127C" w:rsidP="00F42670">
      <w:pPr>
        <w:jc w:val="both"/>
        <w:rPr>
          <w:sz w:val="28"/>
          <w:szCs w:val="28"/>
          <w:lang w:val="uk-UA"/>
        </w:rPr>
      </w:pPr>
    </w:p>
    <w:p w:rsidR="00F7127C" w:rsidRDefault="00F7127C" w:rsidP="00F42670">
      <w:pPr>
        <w:ind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1. Звільнити Калиту Миколу Мусійовича   з посади директора</w:t>
      </w:r>
      <w:r w:rsidRPr="00EE486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Обухівського водопровідно-каналізаційного підприємства , у зв</w:t>
      </w:r>
      <w:r w:rsidRPr="00EE4869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>язку із закінченням строку контракту з керівником комунального підприємства Обухівської міської ради 31.12.2016 року .</w:t>
      </w:r>
    </w:p>
    <w:p w:rsidR="00F7127C" w:rsidRPr="00EE4869" w:rsidRDefault="00F7127C" w:rsidP="00F4267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2.  Калиті М.М. провести передачу основних засобів та інших матеріальних цінностей підприємства новопризначеному директору підприємства Горовому Петру Павловичу, згідно з актом приймання-передачі .    </w:t>
      </w:r>
    </w:p>
    <w:p w:rsidR="00F7127C" w:rsidRDefault="00F7127C" w:rsidP="00F42670">
      <w:pPr>
        <w:ind w:left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3. Контроль за виконанням цього розпорядження покласти на першого заступника міського голови Верещака А.М.        </w:t>
      </w:r>
    </w:p>
    <w:p w:rsidR="00F7127C" w:rsidRDefault="00F7127C" w:rsidP="00F42670">
      <w:pPr>
        <w:ind w:left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4. Ознайомити  Калиту М.М. та Горового П.П. з даним розпорядженням.</w:t>
      </w:r>
    </w:p>
    <w:p w:rsidR="00F7127C" w:rsidRDefault="00F7127C" w:rsidP="00F4267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lang w:val="uk-UA"/>
        </w:rPr>
        <w:tab/>
      </w:r>
    </w:p>
    <w:p w:rsidR="00F7127C" w:rsidRDefault="00F7127C" w:rsidP="00F42670">
      <w:pPr>
        <w:jc w:val="both"/>
        <w:rPr>
          <w:lang w:val="uk-UA"/>
        </w:rPr>
      </w:pPr>
    </w:p>
    <w:p w:rsidR="00F7127C" w:rsidRDefault="00F7127C" w:rsidP="00AF01F3">
      <w:pPr>
        <w:rPr>
          <w:lang w:val="uk-UA"/>
        </w:rPr>
      </w:pPr>
      <w:r>
        <w:rPr>
          <w:lang w:val="uk-UA"/>
        </w:rPr>
        <w:t xml:space="preserve"> Підстава: пункт 6 контракту .     </w:t>
      </w:r>
    </w:p>
    <w:p w:rsidR="00F7127C" w:rsidRDefault="00F7127C" w:rsidP="00AF01F3">
      <w:pPr>
        <w:rPr>
          <w:b/>
          <w:lang w:val="uk-UA"/>
        </w:rPr>
      </w:pPr>
    </w:p>
    <w:p w:rsidR="00F7127C" w:rsidRDefault="00F7127C" w:rsidP="00AF01F3">
      <w:pPr>
        <w:rPr>
          <w:b/>
          <w:lang w:val="uk-UA"/>
        </w:rPr>
      </w:pPr>
    </w:p>
    <w:p w:rsidR="00F7127C" w:rsidRPr="00F42670" w:rsidRDefault="00F7127C" w:rsidP="00AF01F3">
      <w:pPr>
        <w:rPr>
          <w:sz w:val="28"/>
          <w:szCs w:val="28"/>
          <w:lang w:val="uk-UA"/>
        </w:rPr>
      </w:pPr>
      <w:r w:rsidRPr="00F42670">
        <w:rPr>
          <w:sz w:val="28"/>
          <w:szCs w:val="28"/>
          <w:lang w:val="uk-UA"/>
        </w:rPr>
        <w:t xml:space="preserve">Міський голова                      </w:t>
      </w:r>
      <w:r>
        <w:rPr>
          <w:sz w:val="28"/>
          <w:szCs w:val="28"/>
          <w:lang w:val="uk-UA"/>
        </w:rPr>
        <w:t xml:space="preserve">            </w:t>
      </w:r>
      <w:r w:rsidRPr="00F42670">
        <w:rPr>
          <w:sz w:val="28"/>
          <w:szCs w:val="28"/>
          <w:lang w:val="uk-UA"/>
        </w:rPr>
        <w:t xml:space="preserve">  (підпис)          </w:t>
      </w:r>
      <w:r>
        <w:rPr>
          <w:sz w:val="28"/>
          <w:szCs w:val="28"/>
          <w:lang w:val="uk-UA"/>
        </w:rPr>
        <w:t xml:space="preserve"> </w:t>
      </w:r>
      <w:r w:rsidRPr="00F42670">
        <w:rPr>
          <w:sz w:val="28"/>
          <w:szCs w:val="28"/>
          <w:lang w:val="uk-UA"/>
        </w:rPr>
        <w:t>О.М. Левченко</w:t>
      </w:r>
    </w:p>
    <w:p w:rsidR="00F7127C" w:rsidRDefault="00F7127C" w:rsidP="00AF01F3">
      <w:pPr>
        <w:rPr>
          <w:b/>
          <w:sz w:val="28"/>
          <w:szCs w:val="28"/>
          <w:lang w:val="uk-UA"/>
        </w:rPr>
      </w:pPr>
    </w:p>
    <w:p w:rsidR="00F7127C" w:rsidRDefault="00F7127C" w:rsidP="00AF01F3">
      <w:r>
        <w:rPr>
          <w:lang w:val="uk-UA"/>
        </w:rPr>
        <w:t xml:space="preserve">З  розпорядженням ознайомлені:   (підпис)  </w:t>
      </w:r>
    </w:p>
    <w:p w:rsidR="00F7127C" w:rsidRDefault="00F7127C" w:rsidP="00AF01F3">
      <w:pPr>
        <w:rPr>
          <w:lang w:val="uk-UA"/>
        </w:rPr>
      </w:pPr>
    </w:p>
    <w:p w:rsidR="00F7127C" w:rsidRDefault="00F7127C" w:rsidP="00AF01F3">
      <w:pPr>
        <w:rPr>
          <w:lang w:val="uk-UA"/>
        </w:rPr>
      </w:pPr>
    </w:p>
    <w:p w:rsidR="00F7127C" w:rsidRDefault="00F7127C" w:rsidP="00AF01F3">
      <w:pPr>
        <w:rPr>
          <w:sz w:val="20"/>
          <w:szCs w:val="20"/>
          <w:lang w:val="uk-UA"/>
        </w:rPr>
      </w:pPr>
    </w:p>
    <w:p w:rsidR="00F7127C" w:rsidRPr="00AF01F3" w:rsidRDefault="00F7127C">
      <w:pPr>
        <w:rPr>
          <w:lang w:val="uk-UA"/>
        </w:rPr>
      </w:pPr>
    </w:p>
    <w:sectPr w:rsidR="00F7127C" w:rsidRPr="00AF01F3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01F3"/>
    <w:rsid w:val="00077BA2"/>
    <w:rsid w:val="00224DBD"/>
    <w:rsid w:val="002A7F64"/>
    <w:rsid w:val="002C1752"/>
    <w:rsid w:val="006E6E7D"/>
    <w:rsid w:val="008D4BF4"/>
    <w:rsid w:val="009D331F"/>
    <w:rsid w:val="00AE2F95"/>
    <w:rsid w:val="00AF01F3"/>
    <w:rsid w:val="00B71961"/>
    <w:rsid w:val="00EE4869"/>
    <w:rsid w:val="00F42670"/>
    <w:rsid w:val="00F7127C"/>
    <w:rsid w:val="00F80B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1F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rsid w:val="00AF01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AF01F3"/>
    <w:rPr>
      <w:rFonts w:ascii="Courier New" w:hAnsi="Courier New" w:cs="Courier New"/>
      <w:color w:val="000000"/>
      <w:sz w:val="21"/>
      <w:szCs w:val="21"/>
      <w:lang w:val="ru-RU" w:eastAsia="ru-RU"/>
    </w:rPr>
  </w:style>
  <w:style w:type="paragraph" w:styleId="Caption">
    <w:name w:val="caption"/>
    <w:basedOn w:val="Normal"/>
    <w:uiPriority w:val="99"/>
    <w:qFormat/>
    <w:rsid w:val="00AF01F3"/>
    <w:pPr>
      <w:jc w:val="center"/>
    </w:pPr>
    <w:rPr>
      <w:b/>
      <w:sz w:val="32"/>
      <w:szCs w:val="20"/>
      <w:lang w:val="uk-UA"/>
    </w:rPr>
  </w:style>
  <w:style w:type="paragraph" w:styleId="Subtitle">
    <w:name w:val="Subtitle"/>
    <w:basedOn w:val="Normal"/>
    <w:link w:val="SubtitleChar"/>
    <w:uiPriority w:val="99"/>
    <w:qFormat/>
    <w:rsid w:val="00AF01F3"/>
    <w:pPr>
      <w:jc w:val="center"/>
    </w:pPr>
    <w:rPr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AF01F3"/>
    <w:rPr>
      <w:rFonts w:ascii="Times New Roman" w:hAnsi="Times New Roman" w:cs="Times New Roman"/>
      <w:b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955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192</Words>
  <Characters>1095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Zal</cp:lastModifiedBy>
  <cp:revision>7</cp:revision>
  <cp:lastPrinted>2016-12-29T13:44:00Z</cp:lastPrinted>
  <dcterms:created xsi:type="dcterms:W3CDTF">2016-12-29T13:35:00Z</dcterms:created>
  <dcterms:modified xsi:type="dcterms:W3CDTF">2016-12-30T09:42:00Z</dcterms:modified>
</cp:coreProperties>
</file>