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6C9" w:rsidRDefault="007976C9" w:rsidP="0044187A">
      <w:pPr>
        <w:pStyle w:val="Caption"/>
        <w:jc w:val="left"/>
        <w:rPr>
          <w:sz w:val="16"/>
          <w:lang w:val="ru-RU"/>
        </w:rPr>
      </w:pPr>
    </w:p>
    <w:p w:rsidR="007976C9" w:rsidRDefault="007976C9" w:rsidP="005D7B38">
      <w:pPr>
        <w:pStyle w:val="Subtitle"/>
        <w:rPr>
          <w:szCs w:val="28"/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2.2pt;margin-top:5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544604135" r:id="rId6"/>
        </w:pict>
      </w:r>
    </w:p>
    <w:p w:rsidR="007976C9" w:rsidRDefault="007976C9" w:rsidP="0044187A">
      <w:pPr>
        <w:pStyle w:val="Subtitle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7976C9" w:rsidRDefault="007976C9" w:rsidP="0044187A">
      <w:pPr>
        <w:pStyle w:val="Subtitle"/>
        <w:rPr>
          <w:szCs w:val="28"/>
          <w:lang w:val="uk-UA"/>
        </w:rPr>
      </w:pPr>
      <w:r>
        <w:rPr>
          <w:lang w:val="uk-UA"/>
        </w:rPr>
        <w:t>КИЇВСЬКОЇ ОБЛАСТІ</w:t>
      </w:r>
      <w:r>
        <w:t xml:space="preserve"> </w:t>
      </w:r>
    </w:p>
    <w:p w:rsidR="007976C9" w:rsidRDefault="007976C9" w:rsidP="004418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7976C9" w:rsidRDefault="007976C9" w:rsidP="0044187A">
      <w:pPr>
        <w:jc w:val="center"/>
        <w:rPr>
          <w:b/>
          <w:sz w:val="28"/>
          <w:szCs w:val="28"/>
        </w:rPr>
      </w:pPr>
    </w:p>
    <w:p w:rsidR="007976C9" w:rsidRDefault="007976C9" w:rsidP="0044187A">
      <w:pPr>
        <w:pStyle w:val="Caption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 Р О З П О Р Я Д Ж Е Н Н Я №691</w:t>
      </w:r>
    </w:p>
    <w:p w:rsidR="007976C9" w:rsidRDefault="007976C9" w:rsidP="0044187A">
      <w:pPr>
        <w:pStyle w:val="Caption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7976C9" w:rsidRDefault="007976C9" w:rsidP="0044187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29 грудня 2016 року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                              м. Обухів</w:t>
      </w:r>
    </w:p>
    <w:p w:rsidR="007976C9" w:rsidRDefault="007976C9" w:rsidP="0044187A">
      <w:pPr>
        <w:pStyle w:val="HTMLPreformatted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  <w:lang w:val="uk-UA"/>
        </w:rPr>
        <w:br/>
      </w:r>
    </w:p>
    <w:p w:rsidR="007976C9" w:rsidRDefault="007976C9" w:rsidP="0044187A">
      <w:pPr>
        <w:pStyle w:val="HTMLPreformatted"/>
        <w:rPr>
          <w:rFonts w:ascii="Times New Roman" w:hAnsi="Times New Roman" w:cs="Times New Roman"/>
          <w:sz w:val="28"/>
          <w:szCs w:val="28"/>
          <w:lang w:val="uk-UA"/>
        </w:rPr>
      </w:pPr>
    </w:p>
    <w:p w:rsidR="007976C9" w:rsidRDefault="007976C9" w:rsidP="0044187A">
      <w:pPr>
        <w:pStyle w:val="HTMLPreformatted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 призначення  директора Обухівського водопровідно-</w:t>
      </w:r>
    </w:p>
    <w:p w:rsidR="007976C9" w:rsidRPr="005D7B38" w:rsidRDefault="007976C9" w:rsidP="0044187A">
      <w:pPr>
        <w:pStyle w:val="HTMLPreformatted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каналізаційного  підприємства  Горового П.П. </w:t>
      </w:r>
    </w:p>
    <w:p w:rsidR="007976C9" w:rsidRDefault="007976C9" w:rsidP="0044187A">
      <w:pPr>
        <w:pStyle w:val="HTMLPreformatted"/>
        <w:rPr>
          <w:rFonts w:ascii="Times New Roman" w:hAnsi="Times New Roman" w:cs="Times New Roman"/>
          <w:sz w:val="28"/>
          <w:szCs w:val="28"/>
          <w:lang w:val="uk-UA"/>
        </w:rPr>
      </w:pPr>
    </w:p>
    <w:p w:rsidR="007976C9" w:rsidRDefault="007976C9" w:rsidP="0044187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Відповідно до підпункту 10) частини 4 статті 42 Закону України «Про місцеве самоврядування в Україні», </w:t>
      </w:r>
    </w:p>
    <w:p w:rsidR="007976C9" w:rsidRDefault="007976C9" w:rsidP="0044187A">
      <w:pPr>
        <w:rPr>
          <w:sz w:val="28"/>
          <w:szCs w:val="28"/>
          <w:lang w:val="uk-UA"/>
        </w:rPr>
      </w:pPr>
    </w:p>
    <w:p w:rsidR="007976C9" w:rsidRPr="00F50046" w:rsidRDefault="007976C9" w:rsidP="0044187A">
      <w:pPr>
        <w:rPr>
          <w:sz w:val="28"/>
          <w:szCs w:val="28"/>
          <w:lang w:val="uk-UA"/>
        </w:rPr>
      </w:pPr>
    </w:p>
    <w:p w:rsidR="007976C9" w:rsidRPr="00F50046" w:rsidRDefault="007976C9" w:rsidP="00212584">
      <w:pPr>
        <w:pStyle w:val="HTMLPreformatted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1.  </w:t>
      </w:r>
      <w:r w:rsidRPr="00F50046">
        <w:rPr>
          <w:rFonts w:ascii="Times New Roman" w:hAnsi="Times New Roman" w:cs="Times New Roman"/>
          <w:sz w:val="28"/>
          <w:szCs w:val="28"/>
          <w:lang w:val="uk-UA"/>
        </w:rPr>
        <w:t>Призначити Горового Петра Павловича на посаду директора Обухівського водопровідно-</w:t>
      </w:r>
      <w:r>
        <w:rPr>
          <w:rFonts w:ascii="Times New Roman" w:hAnsi="Times New Roman" w:cs="Times New Roman"/>
          <w:sz w:val="28"/>
          <w:szCs w:val="28"/>
          <w:lang w:val="uk-UA"/>
        </w:rPr>
        <w:t>каналізаційного  підприємства  03 січня 2017 року.</w:t>
      </w:r>
    </w:p>
    <w:p w:rsidR="007976C9" w:rsidRPr="00E46CB7" w:rsidRDefault="007976C9" w:rsidP="00212584">
      <w:pPr>
        <w:ind w:left="720"/>
        <w:jc w:val="both"/>
        <w:rPr>
          <w:sz w:val="28"/>
          <w:szCs w:val="28"/>
          <w:lang w:val="uk-UA"/>
        </w:rPr>
      </w:pPr>
    </w:p>
    <w:p w:rsidR="007976C9" w:rsidRDefault="007976C9" w:rsidP="00212584">
      <w:pPr>
        <w:pStyle w:val="HTMLPreformatted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46CB7">
        <w:rPr>
          <w:rFonts w:ascii="Times New Roman" w:hAnsi="Times New Roman" w:cs="Times New Roman"/>
          <w:sz w:val="28"/>
          <w:szCs w:val="28"/>
          <w:lang w:val="uk-UA"/>
        </w:rPr>
        <w:t xml:space="preserve">          2.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46CB7">
        <w:rPr>
          <w:rFonts w:ascii="Times New Roman" w:hAnsi="Times New Roman" w:cs="Times New Roman"/>
          <w:sz w:val="28"/>
          <w:szCs w:val="28"/>
          <w:lang w:val="uk-UA"/>
        </w:rPr>
        <w:t xml:space="preserve">Начальнику юридичного відділу виконавчого комітету укласти контракт з директором Обухівського водопровідно-каналізаційного  підприємства   03 січня 2017 року. </w:t>
      </w:r>
    </w:p>
    <w:p w:rsidR="007976C9" w:rsidRDefault="007976C9" w:rsidP="00212584">
      <w:pPr>
        <w:pStyle w:val="HTMLPreformatted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</w:t>
      </w:r>
    </w:p>
    <w:p w:rsidR="007976C9" w:rsidRPr="00E46CB7" w:rsidRDefault="007976C9" w:rsidP="00212584">
      <w:pPr>
        <w:pStyle w:val="HTMLPreformatted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3. Контроль за виконанням цього розпорядження покласти на  першого заступника міського голови Верещака А.М.</w:t>
      </w:r>
    </w:p>
    <w:p w:rsidR="007976C9" w:rsidRPr="00E46CB7" w:rsidRDefault="007976C9" w:rsidP="00212584">
      <w:pPr>
        <w:pStyle w:val="HTMLPreformatted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976C9" w:rsidRPr="00F50046" w:rsidRDefault="007976C9" w:rsidP="00F50046">
      <w:pPr>
        <w:pStyle w:val="HTMLPreformatted"/>
        <w:rPr>
          <w:rFonts w:ascii="Times New Roman" w:hAnsi="Times New Roman" w:cs="Times New Roman"/>
          <w:sz w:val="28"/>
          <w:szCs w:val="28"/>
          <w:lang w:val="uk-UA"/>
        </w:rPr>
      </w:pPr>
      <w:r w:rsidRPr="00F50046"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7976C9" w:rsidRPr="00E46CB7" w:rsidRDefault="007976C9" w:rsidP="00E46CB7">
      <w:pPr>
        <w:rPr>
          <w:sz w:val="28"/>
          <w:szCs w:val="28"/>
          <w:lang w:val="uk-UA"/>
        </w:rPr>
      </w:pPr>
    </w:p>
    <w:p w:rsidR="007976C9" w:rsidRDefault="007976C9" w:rsidP="0044187A">
      <w:pPr>
        <w:rPr>
          <w:lang w:val="uk-UA"/>
        </w:rPr>
      </w:pPr>
      <w:r>
        <w:rPr>
          <w:lang w:val="uk-UA"/>
        </w:rPr>
        <w:t xml:space="preserve"> Підстава: заява Горового П.П. від 29.12.2016  року.     </w:t>
      </w:r>
    </w:p>
    <w:p w:rsidR="007976C9" w:rsidRDefault="007976C9" w:rsidP="0044187A">
      <w:pPr>
        <w:rPr>
          <w:b/>
          <w:lang w:val="uk-UA"/>
        </w:rPr>
      </w:pPr>
    </w:p>
    <w:p w:rsidR="007976C9" w:rsidRDefault="007976C9" w:rsidP="0044187A">
      <w:pPr>
        <w:rPr>
          <w:b/>
          <w:lang w:val="uk-UA"/>
        </w:rPr>
      </w:pPr>
    </w:p>
    <w:p w:rsidR="007976C9" w:rsidRPr="00AB4A80" w:rsidRDefault="007976C9" w:rsidP="0044187A">
      <w:pPr>
        <w:rPr>
          <w:sz w:val="28"/>
          <w:szCs w:val="28"/>
          <w:lang w:val="uk-UA"/>
        </w:rPr>
      </w:pPr>
      <w:r w:rsidRPr="00AB4A80">
        <w:rPr>
          <w:sz w:val="28"/>
          <w:szCs w:val="28"/>
          <w:lang w:val="uk-UA"/>
        </w:rPr>
        <w:t xml:space="preserve">Міський голова             </w:t>
      </w:r>
      <w:r>
        <w:rPr>
          <w:sz w:val="28"/>
          <w:szCs w:val="28"/>
          <w:lang w:val="uk-UA"/>
        </w:rPr>
        <w:t xml:space="preserve">         (підпис)</w:t>
      </w:r>
      <w:r w:rsidRPr="00AB4A80">
        <w:rPr>
          <w:sz w:val="28"/>
          <w:szCs w:val="28"/>
          <w:lang w:val="uk-UA"/>
        </w:rPr>
        <w:t xml:space="preserve">                               О.М. Левченко</w:t>
      </w:r>
    </w:p>
    <w:p w:rsidR="007976C9" w:rsidRDefault="007976C9" w:rsidP="0044187A">
      <w:pPr>
        <w:rPr>
          <w:b/>
          <w:sz w:val="28"/>
          <w:szCs w:val="28"/>
          <w:lang w:val="uk-UA"/>
        </w:rPr>
      </w:pPr>
    </w:p>
    <w:p w:rsidR="007976C9" w:rsidRDefault="007976C9" w:rsidP="0044187A">
      <w:pPr>
        <w:rPr>
          <w:lang w:val="uk-UA"/>
        </w:rPr>
      </w:pPr>
    </w:p>
    <w:p w:rsidR="007976C9" w:rsidRDefault="007976C9" w:rsidP="0044187A">
      <w:r>
        <w:rPr>
          <w:lang w:val="uk-UA"/>
        </w:rPr>
        <w:t>З  розпорядженням ознайомлений:                (підпис)</w:t>
      </w:r>
    </w:p>
    <w:p w:rsidR="007976C9" w:rsidRDefault="007976C9" w:rsidP="0044187A">
      <w:pPr>
        <w:rPr>
          <w:lang w:val="uk-UA"/>
        </w:rPr>
      </w:pPr>
    </w:p>
    <w:p w:rsidR="007976C9" w:rsidRDefault="007976C9" w:rsidP="0044187A">
      <w:pPr>
        <w:rPr>
          <w:lang w:val="uk-UA"/>
        </w:rPr>
      </w:pPr>
    </w:p>
    <w:p w:rsidR="007976C9" w:rsidRDefault="007976C9">
      <w:pPr>
        <w:rPr>
          <w:lang w:val="uk-UA"/>
        </w:rPr>
      </w:pPr>
    </w:p>
    <w:p w:rsidR="007976C9" w:rsidRDefault="007976C9">
      <w:pPr>
        <w:rPr>
          <w:lang w:val="uk-UA"/>
        </w:rPr>
      </w:pPr>
    </w:p>
    <w:p w:rsidR="007976C9" w:rsidRDefault="007976C9">
      <w:pPr>
        <w:rPr>
          <w:lang w:val="uk-UA"/>
        </w:rPr>
      </w:pPr>
    </w:p>
    <w:p w:rsidR="007976C9" w:rsidRDefault="007976C9">
      <w:pPr>
        <w:rPr>
          <w:lang w:val="uk-UA"/>
        </w:rPr>
      </w:pPr>
    </w:p>
    <w:p w:rsidR="007976C9" w:rsidRPr="0062031D" w:rsidRDefault="007976C9">
      <w:pPr>
        <w:rPr>
          <w:lang w:val="uk-UA"/>
        </w:rPr>
      </w:pPr>
    </w:p>
    <w:sectPr w:rsidR="007976C9" w:rsidRPr="0062031D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1E5791"/>
    <w:multiLevelType w:val="hybridMultilevel"/>
    <w:tmpl w:val="427A8C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031D"/>
    <w:rsid w:val="00155DC2"/>
    <w:rsid w:val="00212584"/>
    <w:rsid w:val="00296298"/>
    <w:rsid w:val="002E7F0E"/>
    <w:rsid w:val="0041756E"/>
    <w:rsid w:val="0043668B"/>
    <w:rsid w:val="0044187A"/>
    <w:rsid w:val="004A75D3"/>
    <w:rsid w:val="005323D8"/>
    <w:rsid w:val="005D637C"/>
    <w:rsid w:val="005D7B38"/>
    <w:rsid w:val="0062031D"/>
    <w:rsid w:val="00743AA0"/>
    <w:rsid w:val="00747762"/>
    <w:rsid w:val="007976C9"/>
    <w:rsid w:val="007B7A08"/>
    <w:rsid w:val="008F5E1D"/>
    <w:rsid w:val="009C51F0"/>
    <w:rsid w:val="00A023F9"/>
    <w:rsid w:val="00AB4A80"/>
    <w:rsid w:val="00AE2F95"/>
    <w:rsid w:val="00C31783"/>
    <w:rsid w:val="00CB0B65"/>
    <w:rsid w:val="00DA61DD"/>
    <w:rsid w:val="00E46CB7"/>
    <w:rsid w:val="00ED7A00"/>
    <w:rsid w:val="00EF4A00"/>
    <w:rsid w:val="00F50046"/>
    <w:rsid w:val="00F51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31D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rsid w:val="004418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44187A"/>
    <w:rPr>
      <w:rFonts w:ascii="Courier New" w:hAnsi="Courier New" w:cs="Courier New"/>
      <w:color w:val="000000"/>
      <w:sz w:val="21"/>
      <w:szCs w:val="21"/>
      <w:lang w:val="ru-RU" w:eastAsia="ru-RU"/>
    </w:rPr>
  </w:style>
  <w:style w:type="paragraph" w:styleId="Caption">
    <w:name w:val="caption"/>
    <w:basedOn w:val="Normal"/>
    <w:uiPriority w:val="99"/>
    <w:qFormat/>
    <w:rsid w:val="0044187A"/>
    <w:pPr>
      <w:jc w:val="center"/>
    </w:pPr>
    <w:rPr>
      <w:b/>
      <w:sz w:val="32"/>
      <w:szCs w:val="20"/>
      <w:lang w:val="uk-UA"/>
    </w:rPr>
  </w:style>
  <w:style w:type="paragraph" w:styleId="Subtitle">
    <w:name w:val="Subtitle"/>
    <w:basedOn w:val="Normal"/>
    <w:link w:val="SubtitleChar"/>
    <w:uiPriority w:val="99"/>
    <w:qFormat/>
    <w:rsid w:val="0044187A"/>
    <w:pPr>
      <w:jc w:val="center"/>
    </w:pPr>
    <w:rPr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44187A"/>
    <w:rPr>
      <w:rFonts w:ascii="Times New Roman" w:hAnsi="Times New Roman" w:cs="Times New Roman"/>
      <w:b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56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6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114</TotalTime>
  <Pages>1</Pages>
  <Words>161</Words>
  <Characters>918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Zal</cp:lastModifiedBy>
  <cp:revision>13</cp:revision>
  <cp:lastPrinted>2016-12-29T13:51:00Z</cp:lastPrinted>
  <dcterms:created xsi:type="dcterms:W3CDTF">2016-12-29T09:24:00Z</dcterms:created>
  <dcterms:modified xsi:type="dcterms:W3CDTF">2016-12-30T08:56:00Z</dcterms:modified>
</cp:coreProperties>
</file>