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F5E" w:rsidRPr="00B91F74" w:rsidRDefault="003C1F5E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9154710" r:id="rId6"/>
        </w:pict>
      </w:r>
    </w:p>
    <w:p w:rsidR="003C1F5E" w:rsidRDefault="003C1F5E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3C1F5E" w:rsidRPr="009C3FBF" w:rsidRDefault="003C1F5E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3C1F5E" w:rsidRDefault="003C1F5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3C1F5E" w:rsidRPr="009C3FBF" w:rsidRDefault="003C1F5E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3C1F5E" w:rsidRPr="009C3FBF" w:rsidRDefault="003C1F5E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№591</w:t>
      </w:r>
    </w:p>
    <w:p w:rsidR="003C1F5E" w:rsidRPr="006155B5" w:rsidRDefault="003C1F5E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3C1F5E" w:rsidRPr="008A04B6" w:rsidTr="00EC20D5">
        <w:tc>
          <w:tcPr>
            <w:tcW w:w="4785" w:type="dxa"/>
          </w:tcPr>
          <w:p w:rsidR="003C1F5E" w:rsidRPr="009C3FBF" w:rsidRDefault="003C1F5E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27 жовтня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3C1F5E" w:rsidRPr="009C3FBF" w:rsidRDefault="003C1F5E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3C1F5E" w:rsidRPr="00672BBE" w:rsidRDefault="003C1F5E" w:rsidP="004B18EC">
      <w:pPr>
        <w:jc w:val="both"/>
        <w:rPr>
          <w:b/>
          <w:i/>
          <w:sz w:val="12"/>
          <w:szCs w:val="12"/>
          <w:lang w:val="uk-UA"/>
        </w:rPr>
      </w:pPr>
    </w:p>
    <w:p w:rsidR="003C1F5E" w:rsidRDefault="003C1F5E" w:rsidP="004B18EC">
      <w:pPr>
        <w:jc w:val="both"/>
        <w:rPr>
          <w:sz w:val="28"/>
          <w:szCs w:val="28"/>
          <w:lang w:val="uk-UA"/>
        </w:rPr>
      </w:pPr>
    </w:p>
    <w:p w:rsidR="003C1F5E" w:rsidRPr="006F35CC" w:rsidRDefault="003C1F5E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3C1F5E" w:rsidRPr="006F35CC" w:rsidRDefault="003C1F5E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3C1F5E" w:rsidRDefault="003C1F5E" w:rsidP="004D214F">
      <w:pPr>
        <w:jc w:val="both"/>
        <w:rPr>
          <w:sz w:val="28"/>
          <w:szCs w:val="28"/>
          <w:lang w:val="uk-UA"/>
        </w:rPr>
      </w:pPr>
    </w:p>
    <w:p w:rsidR="003C1F5E" w:rsidRPr="004E19FC" w:rsidRDefault="003C1F5E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ТОВ «Обухів-транс» від 26.10.2016 року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3C1F5E" w:rsidRDefault="003C1F5E" w:rsidP="004B18EC">
      <w:pPr>
        <w:jc w:val="both"/>
        <w:rPr>
          <w:sz w:val="16"/>
          <w:szCs w:val="16"/>
          <w:lang w:val="uk-UA"/>
        </w:rPr>
      </w:pPr>
    </w:p>
    <w:p w:rsidR="003C1F5E" w:rsidRDefault="003C1F5E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3C1F5E" w:rsidRPr="008D29C4" w:rsidTr="005E21A1">
        <w:tc>
          <w:tcPr>
            <w:tcW w:w="668" w:type="dxa"/>
          </w:tcPr>
          <w:p w:rsidR="003C1F5E" w:rsidRPr="0036492D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3C1F5E" w:rsidRPr="002B5440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Осадчого Віктора Миколайовича</w:t>
            </w:r>
          </w:p>
        </w:tc>
        <w:tc>
          <w:tcPr>
            <w:tcW w:w="4476" w:type="dxa"/>
          </w:tcPr>
          <w:p w:rsidR="003C1F5E" w:rsidRPr="0036602F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на маршруті №5 ТОВ «Обухів-транс»</w:t>
            </w:r>
          </w:p>
        </w:tc>
        <w:tc>
          <w:tcPr>
            <w:tcW w:w="1616" w:type="dxa"/>
          </w:tcPr>
          <w:p w:rsidR="003C1F5E" w:rsidRDefault="003C1F5E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3C1F5E" w:rsidRPr="002C4BFC" w:rsidRDefault="003C1F5E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C1F5E" w:rsidRPr="008D29C4" w:rsidTr="005E21A1">
        <w:tc>
          <w:tcPr>
            <w:tcW w:w="668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Довгопята Володимира Івановича</w:t>
            </w:r>
          </w:p>
        </w:tc>
        <w:tc>
          <w:tcPr>
            <w:tcW w:w="447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на маршруті №6 ТОВ «Обухів-транс»</w:t>
            </w:r>
          </w:p>
        </w:tc>
        <w:tc>
          <w:tcPr>
            <w:tcW w:w="161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3C1F5E" w:rsidRDefault="003C1F5E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C1F5E" w:rsidRPr="008D29C4" w:rsidTr="005E21A1">
        <w:tc>
          <w:tcPr>
            <w:tcW w:w="668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Довгоп»ята Миколу Петровича</w:t>
            </w:r>
          </w:p>
        </w:tc>
        <w:tc>
          <w:tcPr>
            <w:tcW w:w="447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на маршруті №5 ТОВ «Обухів-транс»</w:t>
            </w:r>
          </w:p>
        </w:tc>
        <w:tc>
          <w:tcPr>
            <w:tcW w:w="161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3C1F5E" w:rsidRDefault="003C1F5E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C1F5E" w:rsidRPr="008D29C4" w:rsidTr="005E21A1">
        <w:tc>
          <w:tcPr>
            <w:tcW w:w="668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Полторацьку Лесю Миколаївну</w:t>
            </w:r>
          </w:p>
        </w:tc>
        <w:tc>
          <w:tcPr>
            <w:tcW w:w="4476" w:type="dxa"/>
          </w:tcPr>
          <w:p w:rsidR="003C1F5E" w:rsidRDefault="003C1F5E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Секретаря ТОВ «Обухів-транс»</w:t>
            </w:r>
          </w:p>
        </w:tc>
        <w:tc>
          <w:tcPr>
            <w:tcW w:w="161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3C1F5E" w:rsidRDefault="003C1F5E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3C1F5E" w:rsidRPr="008D29C4" w:rsidTr="005E21A1">
        <w:tc>
          <w:tcPr>
            <w:tcW w:w="668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3C1F5E" w:rsidRDefault="003C1F5E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Жиленка Дмитра Миколайовича</w:t>
            </w:r>
          </w:p>
        </w:tc>
        <w:tc>
          <w:tcPr>
            <w:tcW w:w="4476" w:type="dxa"/>
          </w:tcPr>
          <w:p w:rsidR="003C1F5E" w:rsidRDefault="003C1F5E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Менеджера на автомобільному транспорті ТОВ «Обухів-транс»</w:t>
            </w:r>
          </w:p>
        </w:tc>
        <w:tc>
          <w:tcPr>
            <w:tcW w:w="1616" w:type="dxa"/>
          </w:tcPr>
          <w:p w:rsidR="003C1F5E" w:rsidRDefault="003C1F5E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3C1F5E" w:rsidRDefault="003C1F5E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3C1F5E" w:rsidRDefault="003C1F5E" w:rsidP="004B18EC">
      <w:pPr>
        <w:jc w:val="both"/>
        <w:rPr>
          <w:sz w:val="28"/>
          <w:szCs w:val="28"/>
          <w:lang w:val="uk-UA"/>
        </w:rPr>
      </w:pPr>
    </w:p>
    <w:p w:rsidR="003C1F5E" w:rsidRDefault="003C1F5E" w:rsidP="004B18EC">
      <w:pPr>
        <w:rPr>
          <w:sz w:val="28"/>
          <w:szCs w:val="28"/>
          <w:lang w:val="uk-UA"/>
        </w:rPr>
      </w:pPr>
    </w:p>
    <w:p w:rsidR="003C1F5E" w:rsidRDefault="003C1F5E" w:rsidP="004B18EC">
      <w:pPr>
        <w:rPr>
          <w:sz w:val="28"/>
          <w:szCs w:val="28"/>
          <w:lang w:val="uk-UA"/>
        </w:rPr>
      </w:pPr>
    </w:p>
    <w:p w:rsidR="003C1F5E" w:rsidRDefault="003C1F5E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(підпис)                 О.М.Левченко</w:t>
      </w:r>
    </w:p>
    <w:p w:rsidR="003C1F5E" w:rsidRDefault="003C1F5E" w:rsidP="004B18EC">
      <w:pPr>
        <w:rPr>
          <w:szCs w:val="24"/>
          <w:lang w:val="uk-UA"/>
        </w:rPr>
      </w:pPr>
    </w:p>
    <w:p w:rsidR="003C1F5E" w:rsidRDefault="003C1F5E" w:rsidP="004B18EC">
      <w:pPr>
        <w:rPr>
          <w:szCs w:val="24"/>
          <w:lang w:val="uk-UA"/>
        </w:rPr>
      </w:pPr>
    </w:p>
    <w:p w:rsidR="003C1F5E" w:rsidRPr="006577F3" w:rsidRDefault="003C1F5E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3C1F5E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259A0"/>
    <w:rsid w:val="00030541"/>
    <w:rsid w:val="00031943"/>
    <w:rsid w:val="0005522E"/>
    <w:rsid w:val="00060536"/>
    <w:rsid w:val="00093FC5"/>
    <w:rsid w:val="00095111"/>
    <w:rsid w:val="000C2EA5"/>
    <w:rsid w:val="000C715A"/>
    <w:rsid w:val="000D0221"/>
    <w:rsid w:val="001015DB"/>
    <w:rsid w:val="00137110"/>
    <w:rsid w:val="00137B1E"/>
    <w:rsid w:val="00140BA9"/>
    <w:rsid w:val="0016508A"/>
    <w:rsid w:val="00170E3D"/>
    <w:rsid w:val="00180D50"/>
    <w:rsid w:val="00196967"/>
    <w:rsid w:val="001A5028"/>
    <w:rsid w:val="001B1BEC"/>
    <w:rsid w:val="001E676A"/>
    <w:rsid w:val="00203290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5745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86252"/>
    <w:rsid w:val="003925A2"/>
    <w:rsid w:val="00396EA1"/>
    <w:rsid w:val="003B66D3"/>
    <w:rsid w:val="003C1F5E"/>
    <w:rsid w:val="003C60F6"/>
    <w:rsid w:val="003F2749"/>
    <w:rsid w:val="003F4B2A"/>
    <w:rsid w:val="003F7174"/>
    <w:rsid w:val="00404D6E"/>
    <w:rsid w:val="004060EA"/>
    <w:rsid w:val="00412571"/>
    <w:rsid w:val="004220D6"/>
    <w:rsid w:val="00444653"/>
    <w:rsid w:val="00447450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3FF5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1965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0020B"/>
    <w:rsid w:val="007200C3"/>
    <w:rsid w:val="00737BAA"/>
    <w:rsid w:val="00743565"/>
    <w:rsid w:val="00746E87"/>
    <w:rsid w:val="00753B9B"/>
    <w:rsid w:val="00757154"/>
    <w:rsid w:val="0076511A"/>
    <w:rsid w:val="007A357C"/>
    <w:rsid w:val="007B466E"/>
    <w:rsid w:val="007B53DD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62CC"/>
    <w:rsid w:val="00876CE9"/>
    <w:rsid w:val="00881E53"/>
    <w:rsid w:val="00891CBD"/>
    <w:rsid w:val="00892ED8"/>
    <w:rsid w:val="00893195"/>
    <w:rsid w:val="00894B30"/>
    <w:rsid w:val="008A04B6"/>
    <w:rsid w:val="008C5BA3"/>
    <w:rsid w:val="008D29C4"/>
    <w:rsid w:val="008E401E"/>
    <w:rsid w:val="008F1731"/>
    <w:rsid w:val="008F50DD"/>
    <w:rsid w:val="00904B64"/>
    <w:rsid w:val="00911366"/>
    <w:rsid w:val="0092009D"/>
    <w:rsid w:val="00926A46"/>
    <w:rsid w:val="00940FC3"/>
    <w:rsid w:val="009527D0"/>
    <w:rsid w:val="00955A58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59C"/>
    <w:rsid w:val="00B56663"/>
    <w:rsid w:val="00B63187"/>
    <w:rsid w:val="00B76836"/>
    <w:rsid w:val="00B8043B"/>
    <w:rsid w:val="00B91F74"/>
    <w:rsid w:val="00B97E57"/>
    <w:rsid w:val="00BB4EF9"/>
    <w:rsid w:val="00BB54DA"/>
    <w:rsid w:val="00BC04E8"/>
    <w:rsid w:val="00BC7724"/>
    <w:rsid w:val="00BD4381"/>
    <w:rsid w:val="00BE23D2"/>
    <w:rsid w:val="00BE4659"/>
    <w:rsid w:val="00BF3CD0"/>
    <w:rsid w:val="00BF69F9"/>
    <w:rsid w:val="00BF6B18"/>
    <w:rsid w:val="00C04E9D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3D92"/>
    <w:rsid w:val="00D152B0"/>
    <w:rsid w:val="00D414D8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55B40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1B62"/>
    <w:rsid w:val="00F64247"/>
    <w:rsid w:val="00F6761B"/>
    <w:rsid w:val="00F806FE"/>
    <w:rsid w:val="00F83E26"/>
    <w:rsid w:val="00F93841"/>
    <w:rsid w:val="00FA4F88"/>
    <w:rsid w:val="00FB0789"/>
    <w:rsid w:val="00FB61B8"/>
    <w:rsid w:val="00FC5960"/>
    <w:rsid w:val="00FD3559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5B40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433</TotalTime>
  <Pages>1</Pages>
  <Words>174</Words>
  <Characters>997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69</cp:revision>
  <cp:lastPrinted>2016-10-27T08:03:00Z</cp:lastPrinted>
  <dcterms:created xsi:type="dcterms:W3CDTF">2015-12-01T11:38:00Z</dcterms:created>
  <dcterms:modified xsi:type="dcterms:W3CDTF">2016-10-28T07:12:00Z</dcterms:modified>
</cp:coreProperties>
</file>