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9A0" w:rsidRPr="00B91F74" w:rsidRDefault="000259A0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8979833" r:id="rId6"/>
        </w:pict>
      </w:r>
    </w:p>
    <w:p w:rsidR="000259A0" w:rsidRDefault="000259A0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0259A0" w:rsidRPr="009C3FBF" w:rsidRDefault="000259A0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0259A0" w:rsidRDefault="000259A0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0259A0" w:rsidRPr="009C3FBF" w:rsidRDefault="000259A0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0259A0" w:rsidRPr="009C3FBF" w:rsidRDefault="000259A0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№585</w:t>
      </w:r>
    </w:p>
    <w:p w:rsidR="000259A0" w:rsidRPr="006155B5" w:rsidRDefault="000259A0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0259A0" w:rsidRPr="008A04B6" w:rsidTr="00EC20D5">
        <w:tc>
          <w:tcPr>
            <w:tcW w:w="4785" w:type="dxa"/>
          </w:tcPr>
          <w:p w:rsidR="000259A0" w:rsidRPr="009C3FBF" w:rsidRDefault="000259A0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25 жовтня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0259A0" w:rsidRPr="009C3FBF" w:rsidRDefault="000259A0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0259A0" w:rsidRPr="00672BBE" w:rsidRDefault="000259A0" w:rsidP="004B18EC">
      <w:pPr>
        <w:jc w:val="both"/>
        <w:rPr>
          <w:b/>
          <w:i/>
          <w:sz w:val="12"/>
          <w:szCs w:val="12"/>
          <w:lang w:val="uk-UA"/>
        </w:rPr>
      </w:pPr>
    </w:p>
    <w:p w:rsidR="000259A0" w:rsidRDefault="000259A0" w:rsidP="004B18EC">
      <w:pPr>
        <w:jc w:val="both"/>
        <w:rPr>
          <w:sz w:val="28"/>
          <w:szCs w:val="28"/>
          <w:lang w:val="uk-UA"/>
        </w:rPr>
      </w:pPr>
    </w:p>
    <w:p w:rsidR="000259A0" w:rsidRPr="006F35CC" w:rsidRDefault="000259A0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0259A0" w:rsidRPr="006F35CC" w:rsidRDefault="000259A0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0259A0" w:rsidRDefault="000259A0" w:rsidP="004D214F">
      <w:pPr>
        <w:jc w:val="both"/>
        <w:rPr>
          <w:sz w:val="28"/>
          <w:szCs w:val="28"/>
          <w:lang w:val="uk-UA"/>
        </w:rPr>
      </w:pPr>
    </w:p>
    <w:p w:rsidR="000259A0" w:rsidRPr="004E19FC" w:rsidRDefault="000259A0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НВК «Загальноосвітня школа І-ІІІ ступенів №3-ліцей» Обухівської міської ради Київської області від 17 жовтня 2016 року з нагоди святкування 35-ої річниці заснування навчального закладу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0259A0" w:rsidRDefault="000259A0" w:rsidP="004B18EC">
      <w:pPr>
        <w:jc w:val="both"/>
        <w:rPr>
          <w:sz w:val="16"/>
          <w:szCs w:val="16"/>
          <w:lang w:val="uk-UA"/>
        </w:rPr>
      </w:pPr>
    </w:p>
    <w:p w:rsidR="000259A0" w:rsidRDefault="000259A0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0259A0" w:rsidRPr="008D29C4" w:rsidTr="005E21A1">
        <w:tc>
          <w:tcPr>
            <w:tcW w:w="668" w:type="dxa"/>
          </w:tcPr>
          <w:p w:rsidR="000259A0" w:rsidRPr="0036492D" w:rsidRDefault="000259A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0259A0" w:rsidRPr="002B5440" w:rsidRDefault="000259A0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Шевченко Ніну Іванівну</w:t>
            </w:r>
          </w:p>
        </w:tc>
        <w:tc>
          <w:tcPr>
            <w:tcW w:w="4476" w:type="dxa"/>
          </w:tcPr>
          <w:p w:rsidR="000259A0" w:rsidRPr="0036602F" w:rsidRDefault="000259A0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Учителя математики НВК «Загальноосвітня школа І-ІІІ ступенів №3-ліцей» Обухівської міської ради Київської області</w:t>
            </w:r>
          </w:p>
        </w:tc>
        <w:tc>
          <w:tcPr>
            <w:tcW w:w="1616" w:type="dxa"/>
          </w:tcPr>
          <w:p w:rsidR="000259A0" w:rsidRDefault="000259A0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0259A0" w:rsidRPr="002C4BFC" w:rsidRDefault="000259A0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259A0" w:rsidRDefault="000259A0" w:rsidP="004B18EC">
      <w:pPr>
        <w:jc w:val="both"/>
        <w:rPr>
          <w:sz w:val="28"/>
          <w:szCs w:val="28"/>
          <w:lang w:val="uk-UA"/>
        </w:rPr>
      </w:pPr>
    </w:p>
    <w:p w:rsidR="000259A0" w:rsidRDefault="000259A0" w:rsidP="004B18EC">
      <w:pPr>
        <w:rPr>
          <w:sz w:val="28"/>
          <w:szCs w:val="28"/>
          <w:lang w:val="uk-UA"/>
        </w:rPr>
      </w:pPr>
    </w:p>
    <w:p w:rsidR="000259A0" w:rsidRDefault="000259A0" w:rsidP="004B18EC">
      <w:pPr>
        <w:rPr>
          <w:sz w:val="28"/>
          <w:szCs w:val="28"/>
          <w:lang w:val="uk-UA"/>
        </w:rPr>
      </w:pPr>
    </w:p>
    <w:p w:rsidR="000259A0" w:rsidRDefault="000259A0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  (підпис)                          О.М.Левченко</w:t>
      </w:r>
    </w:p>
    <w:p w:rsidR="000259A0" w:rsidRDefault="000259A0" w:rsidP="004B18EC">
      <w:pPr>
        <w:rPr>
          <w:szCs w:val="24"/>
          <w:lang w:val="uk-UA"/>
        </w:rPr>
      </w:pPr>
    </w:p>
    <w:p w:rsidR="000259A0" w:rsidRDefault="000259A0" w:rsidP="004B18EC">
      <w:pPr>
        <w:rPr>
          <w:szCs w:val="24"/>
          <w:lang w:val="uk-UA"/>
        </w:rPr>
      </w:pPr>
    </w:p>
    <w:p w:rsidR="000259A0" w:rsidRPr="006577F3" w:rsidRDefault="000259A0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0259A0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259A0"/>
    <w:rsid w:val="00031943"/>
    <w:rsid w:val="0005522E"/>
    <w:rsid w:val="00060536"/>
    <w:rsid w:val="00093FC5"/>
    <w:rsid w:val="00095111"/>
    <w:rsid w:val="000C715A"/>
    <w:rsid w:val="000D0221"/>
    <w:rsid w:val="001015DB"/>
    <w:rsid w:val="00137110"/>
    <w:rsid w:val="00137B1E"/>
    <w:rsid w:val="00140BA9"/>
    <w:rsid w:val="0016508A"/>
    <w:rsid w:val="00170E3D"/>
    <w:rsid w:val="00180D50"/>
    <w:rsid w:val="00196967"/>
    <w:rsid w:val="001A5028"/>
    <w:rsid w:val="001B1BEC"/>
    <w:rsid w:val="001E676A"/>
    <w:rsid w:val="002250A4"/>
    <w:rsid w:val="00231540"/>
    <w:rsid w:val="002357AF"/>
    <w:rsid w:val="00254B0E"/>
    <w:rsid w:val="00254E46"/>
    <w:rsid w:val="00261677"/>
    <w:rsid w:val="0026532B"/>
    <w:rsid w:val="00272510"/>
    <w:rsid w:val="002829FA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57C72"/>
    <w:rsid w:val="003612F5"/>
    <w:rsid w:val="0036492D"/>
    <w:rsid w:val="0036602F"/>
    <w:rsid w:val="00384534"/>
    <w:rsid w:val="003925A2"/>
    <w:rsid w:val="00396EA1"/>
    <w:rsid w:val="003B66D3"/>
    <w:rsid w:val="003C60F6"/>
    <w:rsid w:val="003F2749"/>
    <w:rsid w:val="003F4B2A"/>
    <w:rsid w:val="003F7174"/>
    <w:rsid w:val="00404D6E"/>
    <w:rsid w:val="004060EA"/>
    <w:rsid w:val="00412571"/>
    <w:rsid w:val="00444653"/>
    <w:rsid w:val="00447450"/>
    <w:rsid w:val="00453A51"/>
    <w:rsid w:val="00454BD6"/>
    <w:rsid w:val="00477713"/>
    <w:rsid w:val="0049092C"/>
    <w:rsid w:val="00496D93"/>
    <w:rsid w:val="004A5AC9"/>
    <w:rsid w:val="004B18EC"/>
    <w:rsid w:val="004B6112"/>
    <w:rsid w:val="004B70B8"/>
    <w:rsid w:val="004D1381"/>
    <w:rsid w:val="004D214F"/>
    <w:rsid w:val="004D6961"/>
    <w:rsid w:val="004E19FC"/>
    <w:rsid w:val="004E43FE"/>
    <w:rsid w:val="005029F9"/>
    <w:rsid w:val="00502F53"/>
    <w:rsid w:val="005034F9"/>
    <w:rsid w:val="0051421B"/>
    <w:rsid w:val="005315A0"/>
    <w:rsid w:val="00540CFE"/>
    <w:rsid w:val="00566054"/>
    <w:rsid w:val="005776EF"/>
    <w:rsid w:val="0059327B"/>
    <w:rsid w:val="005A3FF5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1CF9"/>
    <w:rsid w:val="00671965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70020B"/>
    <w:rsid w:val="007200C3"/>
    <w:rsid w:val="00737BAA"/>
    <w:rsid w:val="00743565"/>
    <w:rsid w:val="00746E87"/>
    <w:rsid w:val="00753B9B"/>
    <w:rsid w:val="0076511A"/>
    <w:rsid w:val="007A357C"/>
    <w:rsid w:val="007B466E"/>
    <w:rsid w:val="007B53DD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31F0"/>
    <w:rsid w:val="0083657C"/>
    <w:rsid w:val="0084700C"/>
    <w:rsid w:val="008537EC"/>
    <w:rsid w:val="00861F4B"/>
    <w:rsid w:val="008762CC"/>
    <w:rsid w:val="00876CE9"/>
    <w:rsid w:val="00881E53"/>
    <w:rsid w:val="00892ED8"/>
    <w:rsid w:val="00893195"/>
    <w:rsid w:val="00894B30"/>
    <w:rsid w:val="008A04B6"/>
    <w:rsid w:val="008C5BA3"/>
    <w:rsid w:val="008D29C4"/>
    <w:rsid w:val="008E401E"/>
    <w:rsid w:val="008F1731"/>
    <w:rsid w:val="00904B64"/>
    <w:rsid w:val="00911366"/>
    <w:rsid w:val="0092009D"/>
    <w:rsid w:val="00926A46"/>
    <w:rsid w:val="00940FC3"/>
    <w:rsid w:val="009527D0"/>
    <w:rsid w:val="00955A58"/>
    <w:rsid w:val="0095628E"/>
    <w:rsid w:val="009615DD"/>
    <w:rsid w:val="00961FA1"/>
    <w:rsid w:val="0097048E"/>
    <w:rsid w:val="009975EE"/>
    <w:rsid w:val="009B151F"/>
    <w:rsid w:val="009C3FBF"/>
    <w:rsid w:val="009C7D32"/>
    <w:rsid w:val="009D4B27"/>
    <w:rsid w:val="009E108C"/>
    <w:rsid w:val="00A07F4A"/>
    <w:rsid w:val="00A16355"/>
    <w:rsid w:val="00A335E2"/>
    <w:rsid w:val="00A641CC"/>
    <w:rsid w:val="00A6491C"/>
    <w:rsid w:val="00A811AF"/>
    <w:rsid w:val="00A83A9C"/>
    <w:rsid w:val="00A8510C"/>
    <w:rsid w:val="00AA5EFF"/>
    <w:rsid w:val="00AA7C85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663"/>
    <w:rsid w:val="00B63187"/>
    <w:rsid w:val="00B76836"/>
    <w:rsid w:val="00B8043B"/>
    <w:rsid w:val="00B91F74"/>
    <w:rsid w:val="00B97E57"/>
    <w:rsid w:val="00BB4EF9"/>
    <w:rsid w:val="00BB54DA"/>
    <w:rsid w:val="00BC04E8"/>
    <w:rsid w:val="00BC7724"/>
    <w:rsid w:val="00BD4381"/>
    <w:rsid w:val="00BE23D2"/>
    <w:rsid w:val="00BE4659"/>
    <w:rsid w:val="00BF3CD0"/>
    <w:rsid w:val="00BF69F9"/>
    <w:rsid w:val="00BF6B18"/>
    <w:rsid w:val="00C04E9D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52B0"/>
    <w:rsid w:val="00D426A2"/>
    <w:rsid w:val="00D44661"/>
    <w:rsid w:val="00D529C6"/>
    <w:rsid w:val="00D6278B"/>
    <w:rsid w:val="00DA738E"/>
    <w:rsid w:val="00DB2ACD"/>
    <w:rsid w:val="00DD1A99"/>
    <w:rsid w:val="00DE356D"/>
    <w:rsid w:val="00DE3DDD"/>
    <w:rsid w:val="00DE5559"/>
    <w:rsid w:val="00E06532"/>
    <w:rsid w:val="00E13C68"/>
    <w:rsid w:val="00E25C19"/>
    <w:rsid w:val="00E55B40"/>
    <w:rsid w:val="00E91763"/>
    <w:rsid w:val="00E9201F"/>
    <w:rsid w:val="00E951C6"/>
    <w:rsid w:val="00EA100E"/>
    <w:rsid w:val="00EB47F6"/>
    <w:rsid w:val="00EC20D5"/>
    <w:rsid w:val="00EC73D8"/>
    <w:rsid w:val="00EF77A3"/>
    <w:rsid w:val="00F12D52"/>
    <w:rsid w:val="00F2699D"/>
    <w:rsid w:val="00F347DA"/>
    <w:rsid w:val="00F366F0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5B40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423</TotalTime>
  <Pages>1</Pages>
  <Words>157</Words>
  <Characters>896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64</cp:revision>
  <cp:lastPrinted>2016-10-25T12:06:00Z</cp:lastPrinted>
  <dcterms:created xsi:type="dcterms:W3CDTF">2015-12-01T11:38:00Z</dcterms:created>
  <dcterms:modified xsi:type="dcterms:W3CDTF">2016-10-26T06:37:00Z</dcterms:modified>
</cp:coreProperties>
</file>