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028" w:rsidRPr="00B91F74" w:rsidRDefault="001A5028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8809995" r:id="rId6"/>
        </w:pict>
      </w:r>
    </w:p>
    <w:p w:rsidR="001A5028" w:rsidRDefault="001A502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1A5028" w:rsidRPr="009C3FBF" w:rsidRDefault="001A502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A5028" w:rsidRDefault="001A502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A5028" w:rsidRPr="009C3FBF" w:rsidRDefault="001A502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1A5028" w:rsidRPr="009C3FBF" w:rsidRDefault="001A5028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№576 </w:t>
      </w:r>
    </w:p>
    <w:p w:rsidR="001A5028" w:rsidRPr="006155B5" w:rsidRDefault="001A5028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A5028" w:rsidRPr="008A04B6" w:rsidTr="00EC20D5">
        <w:tc>
          <w:tcPr>
            <w:tcW w:w="4785" w:type="dxa"/>
          </w:tcPr>
          <w:p w:rsidR="001A5028" w:rsidRPr="009C3FBF" w:rsidRDefault="001A5028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19 жовтня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1A5028" w:rsidRPr="009C3FBF" w:rsidRDefault="001A5028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A5028" w:rsidRPr="00672BBE" w:rsidRDefault="001A5028" w:rsidP="004B18EC">
      <w:pPr>
        <w:jc w:val="both"/>
        <w:rPr>
          <w:b/>
          <w:i/>
          <w:sz w:val="12"/>
          <w:szCs w:val="12"/>
          <w:lang w:val="uk-UA"/>
        </w:rPr>
      </w:pPr>
    </w:p>
    <w:p w:rsidR="001A5028" w:rsidRDefault="001A5028" w:rsidP="004B18EC">
      <w:pPr>
        <w:jc w:val="both"/>
        <w:rPr>
          <w:sz w:val="28"/>
          <w:szCs w:val="28"/>
          <w:lang w:val="uk-UA"/>
        </w:rPr>
      </w:pPr>
    </w:p>
    <w:p w:rsidR="001A5028" w:rsidRPr="006F35CC" w:rsidRDefault="001A5028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1A5028" w:rsidRPr="006F35CC" w:rsidRDefault="001A5028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1A5028" w:rsidRDefault="001A5028" w:rsidP="004D214F">
      <w:pPr>
        <w:jc w:val="both"/>
        <w:rPr>
          <w:sz w:val="28"/>
          <w:szCs w:val="28"/>
          <w:lang w:val="uk-UA"/>
        </w:rPr>
      </w:pPr>
    </w:p>
    <w:p w:rsidR="001A5028" w:rsidRPr="004E19FC" w:rsidRDefault="001A5028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НВК «Загальноосвітня школа І-ІІІ ступенів №3-ліцей» Обухівської міської ради Київської області від 18 жовтня 2016 року з нагоди святкування 35-ої річниці заснування навчального закладу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1A5028" w:rsidRDefault="001A5028" w:rsidP="004B18EC">
      <w:pPr>
        <w:jc w:val="both"/>
        <w:rPr>
          <w:sz w:val="16"/>
          <w:szCs w:val="16"/>
          <w:lang w:val="uk-UA"/>
        </w:rPr>
      </w:pPr>
    </w:p>
    <w:p w:rsidR="001A5028" w:rsidRDefault="001A5028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1A5028" w:rsidRPr="008D29C4" w:rsidTr="005E21A1">
        <w:tc>
          <w:tcPr>
            <w:tcW w:w="668" w:type="dxa"/>
          </w:tcPr>
          <w:p w:rsidR="001A5028" w:rsidRPr="0036492D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1A5028" w:rsidRPr="002B5440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Супруна Володимира Трохимовича</w:t>
            </w:r>
          </w:p>
        </w:tc>
        <w:tc>
          <w:tcPr>
            <w:tcW w:w="4476" w:type="dxa"/>
          </w:tcPr>
          <w:p w:rsidR="001A5028" w:rsidRPr="0036602F" w:rsidRDefault="001A5028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трудового навчання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Pr="002C4BFC" w:rsidRDefault="001A5028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36492D" w:rsidTr="005E21A1">
        <w:tc>
          <w:tcPr>
            <w:tcW w:w="668" w:type="dxa"/>
          </w:tcPr>
          <w:p w:rsidR="001A5028" w:rsidRPr="007D301A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1A5028" w:rsidRPr="002B5440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Полуляшенко Людмилу Іванівну</w:t>
            </w:r>
          </w:p>
        </w:tc>
        <w:tc>
          <w:tcPr>
            <w:tcW w:w="4476" w:type="dxa"/>
          </w:tcPr>
          <w:p w:rsidR="001A5028" w:rsidRPr="002B5440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етики і художньої культури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1A5028" w:rsidRPr="007D301A" w:rsidRDefault="001A502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36492D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1A5028" w:rsidRPr="002B5440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Швець Лідію Семенівну</w:t>
            </w:r>
          </w:p>
        </w:tc>
        <w:tc>
          <w:tcPr>
            <w:tcW w:w="4476" w:type="dxa"/>
          </w:tcPr>
          <w:p w:rsidR="001A5028" w:rsidRPr="00C64844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початкових класів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1A5028" w:rsidRPr="007D301A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36492D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1A5028" w:rsidRPr="002B5440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Трохименко Катерину Василівну</w:t>
            </w:r>
          </w:p>
        </w:tc>
        <w:tc>
          <w:tcPr>
            <w:tcW w:w="4476" w:type="dxa"/>
          </w:tcPr>
          <w:p w:rsidR="001A5028" w:rsidRPr="00737BAA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початкових класів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36492D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Борозенець Тетяну Олександрівну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географії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36492D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Чирикал Тетяну Петрівну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української мови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36492D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7. 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Свитку Валентину Миколаївну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Лаборанта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Федоренко Тетяну Віталіївну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Педагога-організатора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Кондратенко Ольгу Степанівну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Техпрацівника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Таранець Віру Петрівну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Лаборанта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Рощину Ірину Федорівну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математики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Федоряченко Олену Анатоліївну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зарубіжної літератури і російської мови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2522214221</w:t>
            </w: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Юревич Валентину Іванівну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економіки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Жевагу Олену Миколаївну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зарубіжної літератури і російської мови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Супрун Валентину Андріївну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початкових класів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Князєвську Вікторію Михайлівну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англійської мови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17.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Тимошевську Тамару Вікторівну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географії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A5028" w:rsidRPr="004B6112" w:rsidTr="005E21A1">
        <w:tc>
          <w:tcPr>
            <w:tcW w:w="668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18.</w:t>
            </w:r>
          </w:p>
        </w:tc>
        <w:tc>
          <w:tcPr>
            <w:tcW w:w="2811" w:type="dxa"/>
          </w:tcPr>
          <w:p w:rsidR="001A5028" w:rsidRDefault="001A502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Глазка Олександра Михайловича</w:t>
            </w:r>
          </w:p>
        </w:tc>
        <w:tc>
          <w:tcPr>
            <w:tcW w:w="4476" w:type="dxa"/>
          </w:tcPr>
          <w:p w:rsidR="001A5028" w:rsidRDefault="001A5028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трудового навчання 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1A5028" w:rsidRDefault="001A5028" w:rsidP="00AD30E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A5028" w:rsidRDefault="001A5028" w:rsidP="004B611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A5028" w:rsidRDefault="001A5028" w:rsidP="004B18EC">
      <w:pPr>
        <w:jc w:val="both"/>
        <w:rPr>
          <w:sz w:val="28"/>
          <w:szCs w:val="28"/>
          <w:lang w:val="uk-UA"/>
        </w:rPr>
      </w:pPr>
    </w:p>
    <w:p w:rsidR="001A5028" w:rsidRDefault="001A5028" w:rsidP="004B18EC">
      <w:pPr>
        <w:rPr>
          <w:sz w:val="28"/>
          <w:szCs w:val="28"/>
          <w:lang w:val="uk-UA"/>
        </w:rPr>
      </w:pPr>
    </w:p>
    <w:p w:rsidR="001A5028" w:rsidRDefault="001A5028" w:rsidP="004B18EC">
      <w:pPr>
        <w:rPr>
          <w:sz w:val="28"/>
          <w:szCs w:val="28"/>
          <w:lang w:val="uk-UA"/>
        </w:rPr>
      </w:pPr>
    </w:p>
    <w:p w:rsidR="001A5028" w:rsidRDefault="001A5028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(підпис)                         О.М.Левченко</w:t>
      </w:r>
    </w:p>
    <w:p w:rsidR="001A5028" w:rsidRDefault="001A5028" w:rsidP="004B18EC">
      <w:pPr>
        <w:rPr>
          <w:szCs w:val="24"/>
          <w:lang w:val="uk-UA"/>
        </w:rPr>
      </w:pPr>
    </w:p>
    <w:p w:rsidR="001A5028" w:rsidRDefault="001A5028" w:rsidP="004B18EC">
      <w:pPr>
        <w:rPr>
          <w:szCs w:val="24"/>
          <w:lang w:val="uk-UA"/>
        </w:rPr>
      </w:pPr>
    </w:p>
    <w:p w:rsidR="001A5028" w:rsidRPr="006577F3" w:rsidRDefault="001A5028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1A5028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31943"/>
    <w:rsid w:val="0005522E"/>
    <w:rsid w:val="00060536"/>
    <w:rsid w:val="00093FC5"/>
    <w:rsid w:val="00095111"/>
    <w:rsid w:val="000C715A"/>
    <w:rsid w:val="000D0221"/>
    <w:rsid w:val="001015DB"/>
    <w:rsid w:val="00137110"/>
    <w:rsid w:val="00137B1E"/>
    <w:rsid w:val="00140BA9"/>
    <w:rsid w:val="0016508A"/>
    <w:rsid w:val="00170E3D"/>
    <w:rsid w:val="00180D50"/>
    <w:rsid w:val="00196967"/>
    <w:rsid w:val="001A5028"/>
    <w:rsid w:val="001B1BEC"/>
    <w:rsid w:val="001E676A"/>
    <w:rsid w:val="002250A4"/>
    <w:rsid w:val="00231540"/>
    <w:rsid w:val="002357AF"/>
    <w:rsid w:val="00254B0E"/>
    <w:rsid w:val="00254E46"/>
    <w:rsid w:val="00261677"/>
    <w:rsid w:val="0026532B"/>
    <w:rsid w:val="00272510"/>
    <w:rsid w:val="002829FA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57C72"/>
    <w:rsid w:val="003612F5"/>
    <w:rsid w:val="0036492D"/>
    <w:rsid w:val="0036602F"/>
    <w:rsid w:val="00384534"/>
    <w:rsid w:val="003925A2"/>
    <w:rsid w:val="00396EA1"/>
    <w:rsid w:val="003B66D3"/>
    <w:rsid w:val="003C60F6"/>
    <w:rsid w:val="003F2749"/>
    <w:rsid w:val="003F4B2A"/>
    <w:rsid w:val="003F7174"/>
    <w:rsid w:val="00404D6E"/>
    <w:rsid w:val="004060EA"/>
    <w:rsid w:val="00412571"/>
    <w:rsid w:val="00444653"/>
    <w:rsid w:val="00447450"/>
    <w:rsid w:val="00453A51"/>
    <w:rsid w:val="00454BD6"/>
    <w:rsid w:val="00477713"/>
    <w:rsid w:val="0049092C"/>
    <w:rsid w:val="00496D93"/>
    <w:rsid w:val="004A5AC9"/>
    <w:rsid w:val="004B18EC"/>
    <w:rsid w:val="004B6112"/>
    <w:rsid w:val="004B70B8"/>
    <w:rsid w:val="004D1381"/>
    <w:rsid w:val="004D214F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1CF9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7200C3"/>
    <w:rsid w:val="00737BAA"/>
    <w:rsid w:val="00743565"/>
    <w:rsid w:val="00746E87"/>
    <w:rsid w:val="00753B9B"/>
    <w:rsid w:val="0076511A"/>
    <w:rsid w:val="007A357C"/>
    <w:rsid w:val="007B466E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31F0"/>
    <w:rsid w:val="0083657C"/>
    <w:rsid w:val="0084700C"/>
    <w:rsid w:val="008537E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8F1731"/>
    <w:rsid w:val="00904B64"/>
    <w:rsid w:val="00911366"/>
    <w:rsid w:val="0092009D"/>
    <w:rsid w:val="00940FC3"/>
    <w:rsid w:val="009527D0"/>
    <w:rsid w:val="00955A58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A07F4A"/>
    <w:rsid w:val="00A16355"/>
    <w:rsid w:val="00A335E2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663"/>
    <w:rsid w:val="00B63187"/>
    <w:rsid w:val="00B8043B"/>
    <w:rsid w:val="00B91F74"/>
    <w:rsid w:val="00B97E57"/>
    <w:rsid w:val="00BB4EF9"/>
    <w:rsid w:val="00BB54DA"/>
    <w:rsid w:val="00BC04E8"/>
    <w:rsid w:val="00BC7724"/>
    <w:rsid w:val="00BD4381"/>
    <w:rsid w:val="00BE23D2"/>
    <w:rsid w:val="00BE4659"/>
    <w:rsid w:val="00BF3CD0"/>
    <w:rsid w:val="00BF69F9"/>
    <w:rsid w:val="00BF6B18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52B0"/>
    <w:rsid w:val="00D426A2"/>
    <w:rsid w:val="00D44661"/>
    <w:rsid w:val="00D529C6"/>
    <w:rsid w:val="00D6278B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419</TotalTime>
  <Pages>3</Pages>
  <Words>573</Words>
  <Characters>3268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60</cp:revision>
  <cp:lastPrinted>2016-10-19T06:36:00Z</cp:lastPrinted>
  <dcterms:created xsi:type="dcterms:W3CDTF">2015-12-01T11:38:00Z</dcterms:created>
  <dcterms:modified xsi:type="dcterms:W3CDTF">2016-10-24T07:27:00Z</dcterms:modified>
</cp:coreProperties>
</file>