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1F0" w:rsidRPr="00B91F74" w:rsidRDefault="008231F0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8215814" r:id="rId6"/>
        </w:pict>
      </w:r>
    </w:p>
    <w:p w:rsidR="008231F0" w:rsidRDefault="008231F0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8231F0" w:rsidRPr="009C3FBF" w:rsidRDefault="008231F0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8231F0" w:rsidRDefault="008231F0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8231F0" w:rsidRPr="009C3FBF" w:rsidRDefault="008231F0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8231F0" w:rsidRPr="009C3FBF" w:rsidRDefault="008231F0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563</w:t>
      </w:r>
    </w:p>
    <w:p w:rsidR="008231F0" w:rsidRPr="006155B5" w:rsidRDefault="008231F0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8231F0" w:rsidRPr="008A04B6" w:rsidTr="00EC20D5">
        <w:tc>
          <w:tcPr>
            <w:tcW w:w="4785" w:type="dxa"/>
          </w:tcPr>
          <w:p w:rsidR="008231F0" w:rsidRPr="009C3FBF" w:rsidRDefault="008231F0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11 жовтня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8231F0" w:rsidRPr="009C3FBF" w:rsidRDefault="008231F0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8231F0" w:rsidRPr="00672BBE" w:rsidRDefault="008231F0" w:rsidP="004B18EC">
      <w:pPr>
        <w:jc w:val="both"/>
        <w:rPr>
          <w:b/>
          <w:i/>
          <w:sz w:val="12"/>
          <w:szCs w:val="12"/>
          <w:lang w:val="uk-UA"/>
        </w:rPr>
      </w:pPr>
    </w:p>
    <w:p w:rsidR="008231F0" w:rsidRDefault="008231F0" w:rsidP="004B18EC">
      <w:pPr>
        <w:jc w:val="both"/>
        <w:rPr>
          <w:sz w:val="28"/>
          <w:szCs w:val="28"/>
          <w:lang w:val="uk-UA"/>
        </w:rPr>
      </w:pPr>
    </w:p>
    <w:p w:rsidR="008231F0" w:rsidRPr="006F35CC" w:rsidRDefault="008231F0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8231F0" w:rsidRPr="006F35CC" w:rsidRDefault="008231F0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8231F0" w:rsidRDefault="008231F0" w:rsidP="004D214F">
      <w:pPr>
        <w:jc w:val="both"/>
        <w:rPr>
          <w:sz w:val="28"/>
          <w:szCs w:val="28"/>
          <w:lang w:val="uk-UA"/>
        </w:rPr>
      </w:pPr>
    </w:p>
    <w:p w:rsidR="008231F0" w:rsidRPr="004E19FC" w:rsidRDefault="008231F0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ГО «Материнське серце» та Благодійної організації «Обухівські руни» №017-10-16 від 05 жовтня 2016 року,</w:t>
      </w:r>
      <w:r w:rsidRPr="0016508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нагоди відзначення Дня захисника України»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8231F0" w:rsidRDefault="008231F0" w:rsidP="004B18EC">
      <w:pPr>
        <w:jc w:val="both"/>
        <w:rPr>
          <w:sz w:val="16"/>
          <w:szCs w:val="16"/>
          <w:lang w:val="uk-UA"/>
        </w:rPr>
      </w:pPr>
    </w:p>
    <w:p w:rsidR="008231F0" w:rsidRDefault="008231F0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8231F0" w:rsidRPr="008D29C4" w:rsidTr="005E21A1">
        <w:tc>
          <w:tcPr>
            <w:tcW w:w="668" w:type="dxa"/>
          </w:tcPr>
          <w:p w:rsidR="008231F0" w:rsidRPr="0036492D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8231F0" w:rsidRPr="002B544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Качан Катерину Григорівну</w:t>
            </w:r>
          </w:p>
        </w:tc>
        <w:tc>
          <w:tcPr>
            <w:tcW w:w="4476" w:type="dxa"/>
          </w:tcPr>
          <w:p w:rsidR="008231F0" w:rsidRPr="0036602F" w:rsidRDefault="008231F0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«Материнське серце»</w:t>
            </w:r>
          </w:p>
        </w:tc>
        <w:tc>
          <w:tcPr>
            <w:tcW w:w="1616" w:type="dxa"/>
          </w:tcPr>
          <w:p w:rsidR="008231F0" w:rsidRDefault="008231F0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231F0" w:rsidRPr="002C4BFC" w:rsidRDefault="008231F0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Pr="007D301A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8231F0" w:rsidRPr="002B544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Тхоржевську Агнію Михайлівну</w:t>
            </w:r>
          </w:p>
        </w:tc>
        <w:tc>
          <w:tcPr>
            <w:tcW w:w="4476" w:type="dxa"/>
          </w:tcPr>
          <w:p w:rsidR="008231F0" w:rsidRPr="002B5440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«Материнське серце»</w:t>
            </w:r>
          </w:p>
        </w:tc>
        <w:tc>
          <w:tcPr>
            <w:tcW w:w="1616" w:type="dxa"/>
          </w:tcPr>
          <w:p w:rsidR="008231F0" w:rsidRDefault="008231F0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8231F0" w:rsidRPr="007D301A" w:rsidRDefault="008231F0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8231F0" w:rsidRPr="002B544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Петренко Валентину Тимофіївну</w:t>
            </w:r>
          </w:p>
        </w:tc>
        <w:tc>
          <w:tcPr>
            <w:tcW w:w="4476" w:type="dxa"/>
          </w:tcPr>
          <w:p w:rsidR="008231F0" w:rsidRPr="00C64844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«Материнське серце»</w:t>
            </w:r>
          </w:p>
        </w:tc>
        <w:tc>
          <w:tcPr>
            <w:tcW w:w="1616" w:type="dxa"/>
          </w:tcPr>
          <w:p w:rsidR="008231F0" w:rsidRDefault="008231F0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8231F0" w:rsidRPr="007D301A" w:rsidRDefault="008231F0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8231F0" w:rsidRPr="002B544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Кубрак Людмилу Петрівну</w:t>
            </w:r>
          </w:p>
        </w:tc>
        <w:tc>
          <w:tcPr>
            <w:tcW w:w="4476" w:type="dxa"/>
          </w:tcPr>
          <w:p w:rsidR="008231F0" w:rsidRPr="00737BAA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«Материнське серце»</w:t>
            </w:r>
          </w:p>
        </w:tc>
        <w:tc>
          <w:tcPr>
            <w:tcW w:w="1616" w:type="dxa"/>
          </w:tcPr>
          <w:p w:rsidR="008231F0" w:rsidRDefault="008231F0" w:rsidP="00961F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231F0" w:rsidRDefault="008231F0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Литвиненко Галину Василівну</w:t>
            </w:r>
          </w:p>
        </w:tc>
        <w:tc>
          <w:tcPr>
            <w:tcW w:w="4476" w:type="dxa"/>
          </w:tcPr>
          <w:p w:rsidR="008231F0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«Обухівські руни»</w:t>
            </w:r>
          </w:p>
        </w:tc>
        <w:tc>
          <w:tcPr>
            <w:tcW w:w="1616" w:type="dxa"/>
          </w:tcPr>
          <w:p w:rsidR="008231F0" w:rsidRDefault="008231F0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231F0" w:rsidRDefault="008231F0" w:rsidP="00961F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Оксимець Валентину Михайлівну</w:t>
            </w:r>
          </w:p>
        </w:tc>
        <w:tc>
          <w:tcPr>
            <w:tcW w:w="4476" w:type="dxa"/>
          </w:tcPr>
          <w:p w:rsidR="008231F0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«Обухівські руни»</w:t>
            </w:r>
          </w:p>
        </w:tc>
        <w:tc>
          <w:tcPr>
            <w:tcW w:w="1616" w:type="dxa"/>
          </w:tcPr>
          <w:p w:rsidR="008231F0" w:rsidRDefault="008231F0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231F0" w:rsidRDefault="008231F0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8231F0" w:rsidRPr="0036492D" w:rsidTr="005E21A1">
        <w:tc>
          <w:tcPr>
            <w:tcW w:w="668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7. </w:t>
            </w:r>
          </w:p>
        </w:tc>
        <w:tc>
          <w:tcPr>
            <w:tcW w:w="2811" w:type="dxa"/>
          </w:tcPr>
          <w:p w:rsidR="008231F0" w:rsidRDefault="008231F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Клименко Віру Яківну</w:t>
            </w:r>
          </w:p>
        </w:tc>
        <w:tc>
          <w:tcPr>
            <w:tcW w:w="4476" w:type="dxa"/>
          </w:tcPr>
          <w:p w:rsidR="008231F0" w:rsidRDefault="008231F0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ГО «Обухівські руни»</w:t>
            </w:r>
          </w:p>
        </w:tc>
        <w:tc>
          <w:tcPr>
            <w:tcW w:w="1616" w:type="dxa"/>
          </w:tcPr>
          <w:p w:rsidR="008231F0" w:rsidRDefault="008231F0" w:rsidP="0067565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8231F0" w:rsidRDefault="008231F0" w:rsidP="00675657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8231F0" w:rsidRDefault="008231F0" w:rsidP="004B18EC">
      <w:pPr>
        <w:jc w:val="both"/>
        <w:rPr>
          <w:sz w:val="28"/>
          <w:szCs w:val="28"/>
          <w:lang w:val="uk-UA"/>
        </w:rPr>
      </w:pPr>
    </w:p>
    <w:p w:rsidR="008231F0" w:rsidRDefault="008231F0" w:rsidP="004B18EC">
      <w:pPr>
        <w:rPr>
          <w:sz w:val="28"/>
          <w:szCs w:val="28"/>
          <w:lang w:val="uk-UA"/>
        </w:rPr>
      </w:pPr>
    </w:p>
    <w:p w:rsidR="008231F0" w:rsidRDefault="008231F0" w:rsidP="004B18EC">
      <w:pPr>
        <w:rPr>
          <w:sz w:val="28"/>
          <w:szCs w:val="28"/>
          <w:lang w:val="uk-UA"/>
        </w:rPr>
      </w:pPr>
    </w:p>
    <w:p w:rsidR="008231F0" w:rsidRDefault="008231F0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     (підпис)               О.М.Левченко</w:t>
      </w:r>
    </w:p>
    <w:p w:rsidR="008231F0" w:rsidRDefault="008231F0" w:rsidP="004B18EC">
      <w:pPr>
        <w:rPr>
          <w:szCs w:val="24"/>
          <w:lang w:val="uk-UA"/>
        </w:rPr>
      </w:pPr>
    </w:p>
    <w:p w:rsidR="008231F0" w:rsidRDefault="008231F0" w:rsidP="004B18EC">
      <w:pPr>
        <w:rPr>
          <w:szCs w:val="24"/>
          <w:lang w:val="uk-UA"/>
        </w:rPr>
      </w:pPr>
    </w:p>
    <w:p w:rsidR="008231F0" w:rsidRPr="006577F3" w:rsidRDefault="008231F0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8231F0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31943"/>
    <w:rsid w:val="0005522E"/>
    <w:rsid w:val="00060536"/>
    <w:rsid w:val="00093FC5"/>
    <w:rsid w:val="00095111"/>
    <w:rsid w:val="000C715A"/>
    <w:rsid w:val="000D0221"/>
    <w:rsid w:val="001015DB"/>
    <w:rsid w:val="00137110"/>
    <w:rsid w:val="00137B1E"/>
    <w:rsid w:val="00140BA9"/>
    <w:rsid w:val="0016508A"/>
    <w:rsid w:val="00170E3D"/>
    <w:rsid w:val="00180D50"/>
    <w:rsid w:val="00196967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F2749"/>
    <w:rsid w:val="003F4B2A"/>
    <w:rsid w:val="003F7174"/>
    <w:rsid w:val="00404D6E"/>
    <w:rsid w:val="004060EA"/>
    <w:rsid w:val="00412571"/>
    <w:rsid w:val="00444653"/>
    <w:rsid w:val="00453A51"/>
    <w:rsid w:val="00477713"/>
    <w:rsid w:val="0049092C"/>
    <w:rsid w:val="00496D93"/>
    <w:rsid w:val="004A5AC9"/>
    <w:rsid w:val="004B18EC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5465"/>
    <w:rsid w:val="005A62C6"/>
    <w:rsid w:val="005B65F8"/>
    <w:rsid w:val="005C289E"/>
    <w:rsid w:val="005D0C48"/>
    <w:rsid w:val="005E21A1"/>
    <w:rsid w:val="00603565"/>
    <w:rsid w:val="006155B5"/>
    <w:rsid w:val="00623B46"/>
    <w:rsid w:val="006456F0"/>
    <w:rsid w:val="00650E34"/>
    <w:rsid w:val="006510C8"/>
    <w:rsid w:val="006547EF"/>
    <w:rsid w:val="006577F3"/>
    <w:rsid w:val="00661CF9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200C3"/>
    <w:rsid w:val="00737BAA"/>
    <w:rsid w:val="00743565"/>
    <w:rsid w:val="00746E87"/>
    <w:rsid w:val="00753B9B"/>
    <w:rsid w:val="007A357C"/>
    <w:rsid w:val="007B466E"/>
    <w:rsid w:val="007B70D3"/>
    <w:rsid w:val="007C0C7B"/>
    <w:rsid w:val="007C5AEE"/>
    <w:rsid w:val="007D301A"/>
    <w:rsid w:val="007D7893"/>
    <w:rsid w:val="007D7AB8"/>
    <w:rsid w:val="007E045D"/>
    <w:rsid w:val="007E0C02"/>
    <w:rsid w:val="00800232"/>
    <w:rsid w:val="00801EE4"/>
    <w:rsid w:val="008231F0"/>
    <w:rsid w:val="0083657C"/>
    <w:rsid w:val="0084700C"/>
    <w:rsid w:val="008537E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F1731"/>
    <w:rsid w:val="00904B64"/>
    <w:rsid w:val="00911366"/>
    <w:rsid w:val="0092009D"/>
    <w:rsid w:val="00940FC3"/>
    <w:rsid w:val="009527D0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41EEC"/>
    <w:rsid w:val="00B4274D"/>
    <w:rsid w:val="00B45AB7"/>
    <w:rsid w:val="00B56663"/>
    <w:rsid w:val="00B63187"/>
    <w:rsid w:val="00B91F74"/>
    <w:rsid w:val="00B97E57"/>
    <w:rsid w:val="00BB4EF9"/>
    <w:rsid w:val="00BB54DA"/>
    <w:rsid w:val="00BC7724"/>
    <w:rsid w:val="00BD4381"/>
    <w:rsid w:val="00BE4659"/>
    <w:rsid w:val="00BF3CD0"/>
    <w:rsid w:val="00BF69F9"/>
    <w:rsid w:val="00BF6B18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52B0"/>
    <w:rsid w:val="00D44661"/>
    <w:rsid w:val="00D529C6"/>
    <w:rsid w:val="00D6278B"/>
    <w:rsid w:val="00DB2ACD"/>
    <w:rsid w:val="00DD1A99"/>
    <w:rsid w:val="00DE356D"/>
    <w:rsid w:val="00DE3DDD"/>
    <w:rsid w:val="00DE5559"/>
    <w:rsid w:val="00E06532"/>
    <w:rsid w:val="00E13C68"/>
    <w:rsid w:val="00E25C19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355</TotalTime>
  <Pages>1</Pages>
  <Words>212</Words>
  <Characters>1215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57</cp:revision>
  <cp:lastPrinted>2016-10-12T11:13:00Z</cp:lastPrinted>
  <dcterms:created xsi:type="dcterms:W3CDTF">2015-12-01T11:38:00Z</dcterms:created>
  <dcterms:modified xsi:type="dcterms:W3CDTF">2016-10-17T10:24:00Z</dcterms:modified>
</cp:coreProperties>
</file>