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D5" w:rsidRPr="00DB7AAD" w:rsidRDefault="00E63DD5" w:rsidP="009B5165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A472C5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56.25pt" o:ole="" fillcolor="window">
            <v:imagedata r:id="rId4" o:title=""/>
          </v:shape>
          <o:OLEObject Type="Embed" ProgID="Word.Picture.8" ShapeID="_x0000_i1025" DrawAspect="Content" ObjectID="_1537602370" r:id="rId5"/>
        </w:object>
      </w:r>
    </w:p>
    <w:p w:rsidR="00E63DD5" w:rsidRPr="00DB7AAD" w:rsidRDefault="00E63DD5" w:rsidP="009B5165">
      <w:pPr>
        <w:pStyle w:val="Caption"/>
        <w:rPr>
          <w:sz w:val="28"/>
          <w:szCs w:val="28"/>
        </w:rPr>
      </w:pPr>
    </w:p>
    <w:p w:rsidR="00E63DD5" w:rsidRPr="00DB7AAD" w:rsidRDefault="00E63DD5" w:rsidP="009B5165">
      <w:pPr>
        <w:pStyle w:val="Caption"/>
        <w:rPr>
          <w:sz w:val="24"/>
          <w:szCs w:val="24"/>
        </w:rPr>
      </w:pPr>
      <w:r w:rsidRPr="00DB7AAD">
        <w:rPr>
          <w:sz w:val="28"/>
          <w:szCs w:val="28"/>
        </w:rPr>
        <w:t>ОБУХІВСЬКА МІСЬКА РАДА</w:t>
      </w:r>
    </w:p>
    <w:p w:rsidR="00E63DD5" w:rsidRPr="00DB7AAD" w:rsidRDefault="00E63DD5" w:rsidP="009B5165">
      <w:pPr>
        <w:pStyle w:val="Subtitle"/>
        <w:rPr>
          <w:szCs w:val="28"/>
        </w:rPr>
      </w:pPr>
      <w:r w:rsidRPr="00DB7AAD">
        <w:t>КИЇВСЬКОЇ ОБЛАСТІ</w:t>
      </w:r>
    </w:p>
    <w:p w:rsidR="00E63DD5" w:rsidRPr="00DB7AAD" w:rsidRDefault="00E63DD5" w:rsidP="009B5165">
      <w:pPr>
        <w:jc w:val="center"/>
        <w:rPr>
          <w:rFonts w:ascii="Times New Roman" w:hAnsi="Times New Roman"/>
          <w:b/>
          <w:sz w:val="28"/>
          <w:szCs w:val="28"/>
        </w:rPr>
      </w:pPr>
      <w:r w:rsidRPr="00DB7AAD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E63DD5" w:rsidRPr="00DB7AAD" w:rsidRDefault="00E63DD5" w:rsidP="009B5165">
      <w:pPr>
        <w:jc w:val="center"/>
        <w:rPr>
          <w:rFonts w:ascii="Times New Roman" w:hAnsi="Times New Roman"/>
          <w:b/>
          <w:sz w:val="28"/>
          <w:szCs w:val="28"/>
        </w:rPr>
      </w:pPr>
    </w:p>
    <w:p w:rsidR="00E63DD5" w:rsidRPr="00DB7AAD" w:rsidRDefault="00E63DD5" w:rsidP="009B5165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РОЗПОРЯДЖЕННЯ </w:t>
      </w:r>
      <w:r w:rsidRPr="00DB7AAD">
        <w:rPr>
          <w:sz w:val="28"/>
          <w:szCs w:val="28"/>
        </w:rPr>
        <w:t>№</w:t>
      </w:r>
      <w:r>
        <w:rPr>
          <w:sz w:val="28"/>
          <w:szCs w:val="28"/>
        </w:rPr>
        <w:t>552</w:t>
      </w:r>
      <w:r w:rsidRPr="00DB7AAD">
        <w:rPr>
          <w:sz w:val="28"/>
          <w:szCs w:val="28"/>
        </w:rPr>
        <w:t xml:space="preserve">   </w:t>
      </w:r>
    </w:p>
    <w:p w:rsidR="00E63DD5" w:rsidRPr="00DB7AAD" w:rsidRDefault="00E63DD5" w:rsidP="009B5165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8"/>
          <w:szCs w:val="28"/>
        </w:rPr>
      </w:pPr>
    </w:p>
    <w:p w:rsidR="00E63DD5" w:rsidRPr="00931AF5" w:rsidRDefault="00E63DD5" w:rsidP="009B516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06</w:t>
      </w:r>
      <w:r w:rsidRPr="005D0A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жовтня  2016 року</w:t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  <w:t xml:space="preserve">                     </w:t>
      </w:r>
      <w:r w:rsidRPr="00931AF5">
        <w:rPr>
          <w:rFonts w:ascii="Times New Roman" w:hAnsi="Times New Roman"/>
          <w:sz w:val="28"/>
          <w:szCs w:val="28"/>
        </w:rPr>
        <w:tab/>
        <w:t>м.Обухів</w:t>
      </w:r>
    </w:p>
    <w:p w:rsidR="00E63DD5" w:rsidRPr="00931AF5" w:rsidRDefault="00E63DD5" w:rsidP="009B5165">
      <w:pPr>
        <w:spacing w:after="0" w:line="240" w:lineRule="auto"/>
        <w:rPr>
          <w:rFonts w:ascii="Times New Roman" w:hAnsi="Times New Roman"/>
          <w:sz w:val="28"/>
        </w:rPr>
      </w:pPr>
      <w:r w:rsidRPr="00931AF5">
        <w:rPr>
          <w:rFonts w:ascii="Times New Roman" w:hAnsi="Times New Roman"/>
          <w:sz w:val="28"/>
        </w:rPr>
        <w:t xml:space="preserve">Про внесення змін до складу  спостережної комісії </w:t>
      </w:r>
    </w:p>
    <w:p w:rsidR="00E63DD5" w:rsidRPr="00931AF5" w:rsidRDefault="00E63DD5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</w:rPr>
        <w:t>виконавчого комітету Обухівської міської ради</w:t>
      </w:r>
    </w:p>
    <w:p w:rsidR="00E63DD5" w:rsidRPr="00931AF5" w:rsidRDefault="00E63DD5" w:rsidP="009B5165">
      <w:pPr>
        <w:rPr>
          <w:rFonts w:ascii="Times New Roman" w:hAnsi="Times New Roman"/>
          <w:b/>
          <w:sz w:val="28"/>
          <w:szCs w:val="28"/>
        </w:rPr>
      </w:pPr>
    </w:p>
    <w:p w:rsidR="00E63DD5" w:rsidRPr="009D1CAD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З метою забезпечення подальшої роботи  спостережної комісії виконавчого ко</w:t>
      </w:r>
      <w:r>
        <w:rPr>
          <w:rFonts w:ascii="Times New Roman" w:hAnsi="Times New Roman"/>
          <w:sz w:val="28"/>
          <w:szCs w:val="28"/>
        </w:rPr>
        <w:t>мітету Обухівської міської ради, відповідно до пункту 20 частини 4 статті 42 Закону України « Про місцеве самоврядування в Україні»:</w:t>
      </w: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3DD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1. Внести зміни до складу спостережної комісії виконавчого комітету Обухівської міської ради, створеної рішенням виконавчого комітету Обухівської міської ради від 06.09.2011 року № 910 «Про утворення спостережної комісії виконавчого комітету Обухівської міської ради», затвердивши її у складі згідно з додатком.</w:t>
      </w: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 xml:space="preserve">2. Визнати таким, що втратив чинність, додаток до розпорядження </w:t>
      </w:r>
      <w:r>
        <w:rPr>
          <w:rFonts w:ascii="Times New Roman" w:hAnsi="Times New Roman"/>
          <w:sz w:val="28"/>
          <w:szCs w:val="28"/>
        </w:rPr>
        <w:t>від 11</w:t>
      </w:r>
      <w:r w:rsidRPr="00931AF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05</w:t>
      </w:r>
      <w:r w:rsidRPr="00931AF5">
        <w:rPr>
          <w:rFonts w:ascii="Times New Roman" w:hAnsi="Times New Roman"/>
          <w:sz w:val="28"/>
          <w:szCs w:val="28"/>
        </w:rPr>
        <w:t>.201</w:t>
      </w:r>
      <w:r>
        <w:rPr>
          <w:rFonts w:ascii="Times New Roman" w:hAnsi="Times New Roman"/>
          <w:sz w:val="28"/>
          <w:szCs w:val="28"/>
        </w:rPr>
        <w:t>6</w:t>
      </w:r>
      <w:r w:rsidRPr="00931AF5">
        <w:rPr>
          <w:rFonts w:ascii="Times New Roman" w:hAnsi="Times New Roman"/>
          <w:sz w:val="28"/>
          <w:szCs w:val="28"/>
        </w:rPr>
        <w:t xml:space="preserve"> року № </w:t>
      </w:r>
      <w:r>
        <w:rPr>
          <w:rFonts w:ascii="Times New Roman" w:hAnsi="Times New Roman"/>
          <w:sz w:val="28"/>
          <w:szCs w:val="28"/>
        </w:rPr>
        <w:t>204</w:t>
      </w:r>
      <w:r w:rsidRPr="00931AF5">
        <w:rPr>
          <w:rFonts w:ascii="Times New Roman" w:hAnsi="Times New Roman"/>
          <w:sz w:val="28"/>
          <w:szCs w:val="28"/>
        </w:rPr>
        <w:t xml:space="preserve"> «Про внесення змін до складу спостережної комісії виконавчого комітету Обухівської міської ради».  </w:t>
      </w: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3DD5" w:rsidRPr="00931AF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Міський голова               </w:t>
      </w:r>
      <w:r>
        <w:rPr>
          <w:rFonts w:ascii="Times New Roman" w:hAnsi="Times New Roman"/>
          <w:sz w:val="28"/>
          <w:szCs w:val="28"/>
        </w:rPr>
        <w:t>(підпис)</w:t>
      </w:r>
      <w:r w:rsidRPr="009B5165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                       </w:t>
      </w:r>
      <w:r w:rsidRPr="009B5165">
        <w:rPr>
          <w:rFonts w:ascii="Times New Roman" w:hAnsi="Times New Roman"/>
          <w:sz w:val="28"/>
          <w:szCs w:val="28"/>
        </w:rPr>
        <w:t xml:space="preserve"> О. М. Левченко</w:t>
      </w: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3DD5" w:rsidRPr="00EA327D" w:rsidRDefault="00E63DD5" w:rsidP="00EA327D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  <w:r w:rsidRPr="009B5165">
        <w:rPr>
          <w:rFonts w:ascii="Times New Roman" w:hAnsi="Times New Roman"/>
          <w:sz w:val="20"/>
          <w:szCs w:val="28"/>
        </w:rPr>
        <w:t xml:space="preserve">Вик:Циганок Н. </w:t>
      </w:r>
      <w:r>
        <w:rPr>
          <w:rFonts w:ascii="Times New Roman" w:hAnsi="Times New Roman"/>
          <w:sz w:val="20"/>
          <w:szCs w:val="28"/>
        </w:rPr>
        <w:t>А.</w:t>
      </w:r>
    </w:p>
    <w:p w:rsidR="00E63DD5" w:rsidRPr="009B5165" w:rsidRDefault="00E63DD5" w:rsidP="009B5165">
      <w:pPr>
        <w:tabs>
          <w:tab w:val="left" w:pos="597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63DD5" w:rsidRPr="009B5165" w:rsidRDefault="00E63DD5" w:rsidP="00EA327D">
      <w:pPr>
        <w:tabs>
          <w:tab w:val="left" w:pos="664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ab/>
        <w:t>Додаток</w:t>
      </w:r>
    </w:p>
    <w:p w:rsidR="00E63DD5" w:rsidRDefault="00E63DD5" w:rsidP="00EA327D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</w:t>
      </w:r>
      <w:r w:rsidRPr="009B5165">
        <w:rPr>
          <w:rFonts w:ascii="Times New Roman" w:hAnsi="Times New Roman"/>
          <w:sz w:val="28"/>
          <w:szCs w:val="28"/>
        </w:rPr>
        <w:t xml:space="preserve">до </w:t>
      </w:r>
      <w:r>
        <w:rPr>
          <w:rFonts w:ascii="Times New Roman" w:hAnsi="Times New Roman"/>
          <w:sz w:val="28"/>
          <w:szCs w:val="28"/>
        </w:rPr>
        <w:t>розпорядження Обухівського</w:t>
      </w:r>
    </w:p>
    <w:p w:rsidR="00E63DD5" w:rsidRDefault="00E63DD5" w:rsidP="00EA327D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міського</w:t>
      </w:r>
      <w:r w:rsidRPr="009B5165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голови</w:t>
      </w:r>
    </w:p>
    <w:p w:rsidR="00E63DD5" w:rsidRDefault="00E63DD5" w:rsidP="00EA327D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від </w:t>
      </w:r>
      <w:r>
        <w:rPr>
          <w:rFonts w:ascii="Times New Roman" w:hAnsi="Times New Roman"/>
          <w:sz w:val="28"/>
          <w:szCs w:val="28"/>
          <w:lang w:val="ru-RU"/>
        </w:rPr>
        <w:t xml:space="preserve">06 </w:t>
      </w:r>
      <w:r>
        <w:rPr>
          <w:rFonts w:ascii="Times New Roman" w:hAnsi="Times New Roman"/>
          <w:sz w:val="28"/>
          <w:szCs w:val="28"/>
        </w:rPr>
        <w:t xml:space="preserve">жовтня </w:t>
      </w:r>
      <w:r w:rsidRPr="009B5165">
        <w:rPr>
          <w:rFonts w:ascii="Times New Roman" w:hAnsi="Times New Roman"/>
          <w:sz w:val="28"/>
          <w:szCs w:val="28"/>
        </w:rPr>
        <w:t>201</w:t>
      </w:r>
      <w:r>
        <w:rPr>
          <w:rFonts w:ascii="Times New Roman" w:hAnsi="Times New Roman"/>
          <w:sz w:val="28"/>
          <w:szCs w:val="28"/>
          <w:lang w:val="ru-RU"/>
        </w:rPr>
        <w:t>6року</w:t>
      </w:r>
      <w:r>
        <w:rPr>
          <w:rFonts w:ascii="Times New Roman" w:hAnsi="Times New Roman"/>
          <w:sz w:val="28"/>
          <w:szCs w:val="28"/>
        </w:rPr>
        <w:t xml:space="preserve"> №552</w:t>
      </w:r>
    </w:p>
    <w:p w:rsidR="00E63DD5" w:rsidRPr="009B5165" w:rsidRDefault="00E63DD5" w:rsidP="009B5165">
      <w:pPr>
        <w:tabs>
          <w:tab w:val="left" w:pos="586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63DD5" w:rsidRPr="009B5165" w:rsidRDefault="00E63DD5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>С К Л А Д</w:t>
      </w:r>
    </w:p>
    <w:p w:rsidR="00E63DD5" w:rsidRPr="009B5165" w:rsidRDefault="00E63DD5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спостережної комісії виконавчого комітету </w:t>
      </w:r>
    </w:p>
    <w:p w:rsidR="00E63DD5" w:rsidRDefault="00E63DD5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Обухівської міської ради»</w:t>
      </w:r>
    </w:p>
    <w:p w:rsidR="00E63DD5" w:rsidRPr="009B5165" w:rsidRDefault="00E63DD5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Шевченко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Антоніна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Василівна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E63DD5" w:rsidRDefault="00E63DD5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заступник міського голови, </w:t>
            </w:r>
          </w:p>
          <w:p w:rsidR="00E63DD5" w:rsidRDefault="00E63DD5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голова комісії;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Письмак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Ганна  Олександрівна</w:t>
            </w:r>
          </w:p>
        </w:tc>
        <w:tc>
          <w:tcPr>
            <w:tcW w:w="5607" w:type="dxa"/>
          </w:tcPr>
          <w:p w:rsidR="00E63DD5" w:rsidRDefault="00E63DD5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відділу праці та трудових відносин</w:t>
            </w:r>
            <w:r w:rsidRPr="00722C5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управління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 xml:space="preserve"> соціального захисту населення виконавчого комітету Обухівської міської ради, секретар комісії.</w:t>
            </w:r>
          </w:p>
          <w:p w:rsidR="00E63DD5" w:rsidRPr="00404124" w:rsidRDefault="00E63DD5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63DD5" w:rsidRPr="009B5165" w:rsidRDefault="00E63DD5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>Члени комісії:</w:t>
      </w:r>
    </w:p>
    <w:tbl>
      <w:tblPr>
        <w:tblW w:w="0" w:type="auto"/>
        <w:tblLook w:val="01E0"/>
      </w:tblPr>
      <w:tblGrid>
        <w:gridCol w:w="4248"/>
        <w:gridCol w:w="5607"/>
      </w:tblGrid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Циганок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Ніна Антонівна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управління соціального захисту населення виконавчого комітету Обухівської міської ради;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Мигаль 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Марина Леонтіївна</w:t>
            </w: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управління освіти виконавчого комітету Обухівської міської ради;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Пушенко</w:t>
            </w:r>
          </w:p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Наталія Володимирівна</w:t>
            </w: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юридичного відділу виконавчого комітету Обухівської міської ради;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Мотасова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Світлана Іванівна  </w:t>
            </w: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Директор Обухівського міського центру соціальних служб для сім’ї, дітей та молоді;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Федь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Петро Миколайович</w:t>
            </w: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Головний нарколог Обухівської центральної районної лікарні;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Шликов</w:t>
            </w:r>
          </w:p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Сергій Миколайович</w:t>
            </w:r>
          </w:p>
        </w:tc>
        <w:tc>
          <w:tcPr>
            <w:tcW w:w="5607" w:type="dxa"/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Керівник молодіжної громадської організації «БУМ» (за згодою);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Мишко</w:t>
            </w:r>
          </w:p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Валентина Андріївна</w:t>
            </w:r>
          </w:p>
        </w:tc>
        <w:tc>
          <w:tcPr>
            <w:tcW w:w="5607" w:type="dxa"/>
            <w:tcBorders>
              <w:left w:val="nil"/>
            </w:tcBorders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Керівник громадської організації «Материнське серце» (за згодою);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Калитенко</w:t>
            </w:r>
          </w:p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Руслан Васильович</w:t>
            </w:r>
          </w:p>
        </w:tc>
        <w:tc>
          <w:tcPr>
            <w:tcW w:w="5607" w:type="dxa"/>
            <w:tcBorders>
              <w:left w:val="nil"/>
            </w:tcBorders>
          </w:tcPr>
          <w:p w:rsidR="00E63DD5" w:rsidRPr="00404124" w:rsidRDefault="00E63DD5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Громадський діяч церкви «Жива віра» (за згодою);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Назаренко</w:t>
            </w:r>
          </w:p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Сніжана Анатоліївна</w:t>
            </w:r>
          </w:p>
        </w:tc>
        <w:tc>
          <w:tcPr>
            <w:tcW w:w="5607" w:type="dxa"/>
            <w:tcBorders>
              <w:left w:val="nil"/>
            </w:tcBorders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Виконуюча обов’язки директора Обухівського міськрайонного центру зайнятості</w:t>
            </w:r>
          </w:p>
        </w:tc>
      </w:tr>
      <w:tr w:rsidR="00E63DD5" w:rsidRPr="00404124" w:rsidTr="001969F3">
        <w:tc>
          <w:tcPr>
            <w:tcW w:w="4248" w:type="dxa"/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Жевага</w:t>
            </w:r>
          </w:p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Юлія Олександрівна</w:t>
            </w:r>
          </w:p>
        </w:tc>
        <w:tc>
          <w:tcPr>
            <w:tcW w:w="5607" w:type="dxa"/>
            <w:tcBorders>
              <w:left w:val="nil"/>
            </w:tcBorders>
          </w:tcPr>
          <w:p w:rsidR="00E63DD5" w:rsidRPr="00404124" w:rsidRDefault="00E63DD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служби у справах дітей виконавчого комітету Обухівської міської ради</w:t>
            </w:r>
          </w:p>
        </w:tc>
      </w:tr>
    </w:tbl>
    <w:p w:rsidR="00E63DD5" w:rsidRPr="009B5165" w:rsidRDefault="00E63DD5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63DD5" w:rsidRPr="009B5165" w:rsidRDefault="00E63DD5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63DD5" w:rsidRPr="00592853" w:rsidRDefault="00E63DD5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92853">
        <w:rPr>
          <w:rFonts w:ascii="Times New Roman" w:hAnsi="Times New Roman"/>
          <w:sz w:val="28"/>
          <w:szCs w:val="28"/>
        </w:rPr>
        <w:t xml:space="preserve">Заступник міського голови, керуючий справами </w:t>
      </w:r>
    </w:p>
    <w:p w:rsidR="00E63DD5" w:rsidRPr="00592853" w:rsidRDefault="00E63DD5" w:rsidP="009B5165">
      <w:pPr>
        <w:spacing w:after="0" w:line="240" w:lineRule="auto"/>
        <w:rPr>
          <w:rFonts w:ascii="Times New Roman" w:hAnsi="Times New Roman"/>
        </w:rPr>
      </w:pPr>
      <w:r w:rsidRPr="00592853">
        <w:rPr>
          <w:rFonts w:ascii="Times New Roman" w:hAnsi="Times New Roman"/>
          <w:sz w:val="28"/>
          <w:szCs w:val="28"/>
        </w:rPr>
        <w:t xml:space="preserve">виконавчого комітету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(підпис)</w:t>
      </w:r>
      <w:r w:rsidRPr="00592853">
        <w:rPr>
          <w:rFonts w:ascii="Times New Roman" w:hAnsi="Times New Roman"/>
          <w:sz w:val="28"/>
          <w:szCs w:val="28"/>
        </w:rPr>
        <w:t xml:space="preserve">          В. І. Рогоза</w:t>
      </w:r>
    </w:p>
    <w:sectPr w:rsidR="00E63DD5" w:rsidRPr="00592853" w:rsidSect="00BE30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5165"/>
    <w:rsid w:val="000B4069"/>
    <w:rsid w:val="001969F3"/>
    <w:rsid w:val="002469BD"/>
    <w:rsid w:val="00303C6F"/>
    <w:rsid w:val="00312D7A"/>
    <w:rsid w:val="00345C7A"/>
    <w:rsid w:val="00404124"/>
    <w:rsid w:val="005201F1"/>
    <w:rsid w:val="00592853"/>
    <w:rsid w:val="005D0A53"/>
    <w:rsid w:val="005D37B4"/>
    <w:rsid w:val="006352CC"/>
    <w:rsid w:val="00670451"/>
    <w:rsid w:val="006D071D"/>
    <w:rsid w:val="00722C54"/>
    <w:rsid w:val="007666FF"/>
    <w:rsid w:val="00780F76"/>
    <w:rsid w:val="007E05E6"/>
    <w:rsid w:val="008D5652"/>
    <w:rsid w:val="008E4E97"/>
    <w:rsid w:val="00926345"/>
    <w:rsid w:val="00931AF5"/>
    <w:rsid w:val="009B5165"/>
    <w:rsid w:val="009D1CAD"/>
    <w:rsid w:val="00A472C5"/>
    <w:rsid w:val="00A934CE"/>
    <w:rsid w:val="00A96438"/>
    <w:rsid w:val="00AA0601"/>
    <w:rsid w:val="00AF13C2"/>
    <w:rsid w:val="00BA321C"/>
    <w:rsid w:val="00BB0DB2"/>
    <w:rsid w:val="00BE307C"/>
    <w:rsid w:val="00D77FC0"/>
    <w:rsid w:val="00DA5A2C"/>
    <w:rsid w:val="00DB7AAD"/>
    <w:rsid w:val="00E5231B"/>
    <w:rsid w:val="00E63DD5"/>
    <w:rsid w:val="00E828F7"/>
    <w:rsid w:val="00EA327D"/>
    <w:rsid w:val="00EB3E00"/>
    <w:rsid w:val="00F3346C"/>
    <w:rsid w:val="00FB4869"/>
    <w:rsid w:val="00FE5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07C"/>
    <w:pPr>
      <w:spacing w:after="200" w:line="276" w:lineRule="auto"/>
    </w:pPr>
    <w:rPr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9B5165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9B5165"/>
    <w:rPr>
      <w:rFonts w:ascii="Times New Roman" w:hAnsi="Times New Roman" w:cs="Times New Roman"/>
      <w:sz w:val="16"/>
      <w:szCs w:val="16"/>
      <w:lang w:val="uk-UA"/>
    </w:rPr>
  </w:style>
  <w:style w:type="paragraph" w:styleId="Subtitle">
    <w:name w:val="Subtitle"/>
    <w:basedOn w:val="Normal"/>
    <w:link w:val="SubtitleChar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B5165"/>
    <w:rPr>
      <w:rFonts w:ascii="Times New Roman" w:hAnsi="Times New Roman" w:cs="Times New Roman"/>
      <w:b/>
      <w:sz w:val="20"/>
      <w:szCs w:val="20"/>
      <w:lang w:val="uk-UA"/>
    </w:rPr>
  </w:style>
  <w:style w:type="paragraph" w:styleId="Caption">
    <w:name w:val="caption"/>
    <w:basedOn w:val="Normal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66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</TotalTime>
  <Pages>2</Pages>
  <Words>438</Words>
  <Characters>2502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17</cp:revision>
  <cp:lastPrinted>2016-09-30T06:48:00Z</cp:lastPrinted>
  <dcterms:created xsi:type="dcterms:W3CDTF">2016-01-04T08:27:00Z</dcterms:created>
  <dcterms:modified xsi:type="dcterms:W3CDTF">2016-10-10T08:00:00Z</dcterms:modified>
</cp:coreProperties>
</file>