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ADB" w:rsidRDefault="000D5ADB" w:rsidP="00ED411E">
      <w:pPr>
        <w:pStyle w:val="Caption"/>
        <w:jc w:val="left"/>
        <w:rPr>
          <w:sz w:val="28"/>
          <w:szCs w:val="28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35865167" r:id="rId6"/>
        </w:pict>
      </w: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0D5ADB" w:rsidRDefault="000D5ADB" w:rsidP="00ED411E">
      <w:pPr>
        <w:pStyle w:val="Subtitle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  <w:r>
        <w:rPr>
          <w:szCs w:val="28"/>
          <w:lang w:val="uk-UA"/>
        </w:rPr>
        <w:t>КИЇВСЬКОЇ ОБЛАСТІ</w:t>
      </w:r>
    </w:p>
    <w:p w:rsidR="000D5ADB" w:rsidRPr="00121148" w:rsidRDefault="000D5ADB" w:rsidP="008D703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</w:t>
      </w:r>
      <w:r w:rsidRPr="00121148">
        <w:rPr>
          <w:b/>
          <w:sz w:val="28"/>
          <w:szCs w:val="28"/>
          <w:lang w:val="uk-UA"/>
        </w:rPr>
        <w:t xml:space="preserve">ВИКОНАВЧИЙ КОМІТЕТ  </w:t>
      </w:r>
    </w:p>
    <w:p w:rsidR="000D5ADB" w:rsidRDefault="000D5ADB" w:rsidP="00ED411E">
      <w:pPr>
        <w:pStyle w:val="Caption"/>
        <w:rPr>
          <w:sz w:val="28"/>
          <w:szCs w:val="28"/>
        </w:rPr>
      </w:pPr>
    </w:p>
    <w:p w:rsidR="000D5ADB" w:rsidRDefault="000D5ADB" w:rsidP="00ED411E">
      <w:pPr>
        <w:pStyle w:val="Caption"/>
        <w:rPr>
          <w:sz w:val="28"/>
          <w:szCs w:val="28"/>
        </w:rPr>
      </w:pPr>
      <w:r>
        <w:rPr>
          <w:sz w:val="28"/>
          <w:szCs w:val="28"/>
        </w:rPr>
        <w:t>Р ОЗПОРЯДЖЕННЯ №529</w:t>
      </w:r>
    </w:p>
    <w:p w:rsidR="000D5ADB" w:rsidRDefault="000D5ADB" w:rsidP="00ED411E">
      <w:pPr>
        <w:pStyle w:val="Caption"/>
        <w:rPr>
          <w:sz w:val="28"/>
          <w:szCs w:val="28"/>
        </w:rPr>
      </w:pPr>
    </w:p>
    <w:p w:rsidR="000D5ADB" w:rsidRPr="00B06FF5" w:rsidRDefault="000D5ADB" w:rsidP="00ED411E">
      <w:pPr>
        <w:rPr>
          <w:sz w:val="28"/>
          <w:szCs w:val="28"/>
          <w:lang w:val="uk-UA"/>
        </w:rPr>
      </w:pPr>
      <w:r w:rsidRPr="00B06FF5">
        <w:rPr>
          <w:sz w:val="28"/>
          <w:szCs w:val="28"/>
          <w:lang w:val="uk-UA"/>
        </w:rPr>
        <w:t xml:space="preserve">від 14 вересня 2016 року </w:t>
      </w:r>
      <w:r w:rsidRPr="00B06FF5">
        <w:rPr>
          <w:sz w:val="28"/>
          <w:szCs w:val="28"/>
          <w:lang w:val="uk-UA"/>
        </w:rPr>
        <w:tab/>
      </w:r>
      <w:r w:rsidRPr="00B06FF5">
        <w:rPr>
          <w:sz w:val="28"/>
          <w:szCs w:val="28"/>
          <w:lang w:val="uk-UA"/>
        </w:rPr>
        <w:tab/>
      </w:r>
      <w:r w:rsidRPr="00B06FF5"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0D5ADB" w:rsidRDefault="000D5ADB" w:rsidP="00ED411E">
      <w:pPr>
        <w:rPr>
          <w:rFonts w:eastAsia="Arial Unicode MS"/>
          <w:sz w:val="28"/>
          <w:szCs w:val="28"/>
          <w:lang w:val="uk-UA"/>
        </w:rPr>
      </w:pPr>
    </w:p>
    <w:p w:rsidR="000D5ADB" w:rsidRDefault="000D5ADB" w:rsidP="007E59F0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придбання цінних подарунків з нагоди </w:t>
      </w:r>
    </w:p>
    <w:p w:rsidR="000D5ADB" w:rsidRDefault="000D5ADB" w:rsidP="007E59F0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відзначення професійних та ювілейних дат</w:t>
      </w:r>
    </w:p>
    <w:p w:rsidR="000D5ADB" w:rsidRDefault="000D5ADB" w:rsidP="00ED411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</w:t>
      </w:r>
    </w:p>
    <w:p w:rsidR="000D5ADB" w:rsidRDefault="000D5ADB" w:rsidP="00ED411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Розглянувши подання заступника міського голови Шевченко А.В. від 12.09.2016 року</w:t>
      </w:r>
      <w:r>
        <w:rPr>
          <w:b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відповідно до </w:t>
      </w:r>
      <w:r>
        <w:rPr>
          <w:color w:val="000000"/>
          <w:sz w:val="28"/>
          <w:szCs w:val="28"/>
          <w:lang w:val="uk-UA"/>
        </w:rPr>
        <w:t>пункту 13 частини 4 статті 42 Закону України „Про місцеве самоврядування в Україні”, рішення Обухівської міської ради від 27.04.2016 року №147-08-УІІ «Про затвердження Програми відзначення державних та професійних свят, ювілейних дат, заохочення та заслуги перед містом Обухів на 2016-2020 роки» (надалі-Програми)</w:t>
      </w:r>
      <w:r>
        <w:rPr>
          <w:sz w:val="28"/>
          <w:szCs w:val="28"/>
          <w:lang w:val="uk-UA"/>
        </w:rPr>
        <w:t>, з метою забезпечення виконання заходів Програми та розвитку взаємодії  і співпраці  органів місцевого самоврядування з громадянським суспільством; підприємствами, установами організаціями на території міста; сусідніми територіальними громадами ,</w:t>
      </w:r>
    </w:p>
    <w:p w:rsidR="000D5ADB" w:rsidRDefault="000D5ADB" w:rsidP="00ED411E">
      <w:pPr>
        <w:jc w:val="both"/>
        <w:rPr>
          <w:sz w:val="28"/>
          <w:szCs w:val="28"/>
          <w:lang w:val="uk-UA"/>
        </w:rPr>
      </w:pPr>
    </w:p>
    <w:p w:rsidR="000D5ADB" w:rsidRDefault="000D5ADB" w:rsidP="00ED411E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AF71F6">
        <w:rPr>
          <w:sz w:val="28"/>
          <w:szCs w:val="28"/>
          <w:lang w:val="uk-UA"/>
        </w:rPr>
        <w:t>Придбати</w:t>
      </w:r>
      <w:r>
        <w:rPr>
          <w:sz w:val="28"/>
          <w:szCs w:val="28"/>
          <w:lang w:val="uk-UA"/>
        </w:rPr>
        <w:t xml:space="preserve"> цінний подарунок  - мультиварку, для вручення почесному ювіляру – Директору Обухівського УВП УТОС, депутату Обухівської міської ради, захиснику прав  інвалідів по зору  -  Гелі Віктору Міхеєвичу, якому у вересні 2016 року виповнилось 60 років.</w:t>
      </w:r>
    </w:p>
    <w:p w:rsidR="000D5ADB" w:rsidRDefault="000D5ADB" w:rsidP="00ED411E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Придбати цінний подарунок - картину із бурштину «Карта України» для вручення Українському міському голові  від делегації міста Обухова,  виконавчому комітету Української міської ради, з нагоди святкування Дня міста.</w:t>
      </w:r>
    </w:p>
    <w:p w:rsidR="000D5ADB" w:rsidRDefault="000D5ADB" w:rsidP="00ED411E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Придбати цінний подарунок - мікрохвильову піч «</w:t>
      </w:r>
      <w:r>
        <w:rPr>
          <w:sz w:val="28"/>
          <w:szCs w:val="28"/>
          <w:lang w:val="en-US"/>
        </w:rPr>
        <w:t>SAMSUNG</w:t>
      </w:r>
      <w:r>
        <w:rPr>
          <w:sz w:val="28"/>
          <w:szCs w:val="28"/>
          <w:lang w:val="uk-UA"/>
        </w:rPr>
        <w:t>» для вручення працівникам Обухівського районного сектора ГУ ДСНС України в Київській області, з находи святкування професійного свята - Дня рятівника.</w:t>
      </w:r>
    </w:p>
    <w:p w:rsidR="000D5ADB" w:rsidRPr="00AF71F6" w:rsidRDefault="000D5ADB" w:rsidP="00ED411E">
      <w:pPr>
        <w:pStyle w:val="ListParagraph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Відділу фінансово-господарського забезпечення виконавчого комітету провести оплату цінних подарунків за рахунок коштів, що передбачені на виконання Програми, відповідно до наданих договорів та видаткових накладних.</w:t>
      </w:r>
    </w:p>
    <w:p w:rsidR="000D5ADB" w:rsidRDefault="000D5ADB" w:rsidP="00ED411E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5. Контроль за виконанням цього розпорядження залишаю за собою.</w:t>
      </w:r>
    </w:p>
    <w:p w:rsidR="000D5ADB" w:rsidRDefault="000D5ADB" w:rsidP="00ED411E">
      <w:pPr>
        <w:jc w:val="both"/>
        <w:rPr>
          <w:bCs/>
          <w:sz w:val="28"/>
          <w:szCs w:val="28"/>
          <w:lang w:val="uk-UA"/>
        </w:rPr>
      </w:pPr>
    </w:p>
    <w:p w:rsidR="000D5ADB" w:rsidRPr="00B06FF5" w:rsidRDefault="000D5ADB" w:rsidP="00ED411E">
      <w:pPr>
        <w:rPr>
          <w:bCs/>
          <w:sz w:val="28"/>
          <w:szCs w:val="28"/>
          <w:lang w:val="uk-UA"/>
        </w:rPr>
      </w:pPr>
      <w:r w:rsidRPr="00B06FF5">
        <w:rPr>
          <w:bCs/>
          <w:sz w:val="28"/>
          <w:szCs w:val="28"/>
          <w:lang w:val="uk-UA"/>
        </w:rPr>
        <w:t xml:space="preserve">Міський голова          </w:t>
      </w:r>
      <w:r>
        <w:rPr>
          <w:bCs/>
          <w:sz w:val="28"/>
          <w:szCs w:val="28"/>
          <w:lang w:val="uk-UA"/>
        </w:rPr>
        <w:t xml:space="preserve">                           (підпис)                        </w:t>
      </w:r>
      <w:r w:rsidRPr="00B06FF5">
        <w:rPr>
          <w:bCs/>
          <w:sz w:val="28"/>
          <w:szCs w:val="28"/>
          <w:lang w:val="uk-UA"/>
        </w:rPr>
        <w:t xml:space="preserve">  О.М. Левченко</w:t>
      </w:r>
    </w:p>
    <w:p w:rsidR="000D5ADB" w:rsidRDefault="000D5ADB" w:rsidP="00ED411E">
      <w:pPr>
        <w:rPr>
          <w:bCs/>
          <w:sz w:val="28"/>
          <w:szCs w:val="28"/>
          <w:lang w:val="uk-UA"/>
        </w:rPr>
      </w:pPr>
    </w:p>
    <w:p w:rsidR="000D5ADB" w:rsidRPr="00B06FF5" w:rsidRDefault="000D5ADB">
      <w:pPr>
        <w:rPr>
          <w:lang w:val="uk-UA"/>
        </w:rPr>
      </w:pPr>
      <w:r>
        <w:rPr>
          <w:lang w:val="uk-UA"/>
        </w:rPr>
        <w:t>вик. Пушенко Н.В.</w:t>
      </w:r>
    </w:p>
    <w:sectPr w:rsidR="000D5ADB" w:rsidRPr="00B06FF5" w:rsidSect="00FA744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411E"/>
    <w:rsid w:val="000D5ADB"/>
    <w:rsid w:val="00121148"/>
    <w:rsid w:val="00291AB5"/>
    <w:rsid w:val="002F58FB"/>
    <w:rsid w:val="00535E40"/>
    <w:rsid w:val="00637A5A"/>
    <w:rsid w:val="0064245D"/>
    <w:rsid w:val="00696F9F"/>
    <w:rsid w:val="006C4E8E"/>
    <w:rsid w:val="0073327E"/>
    <w:rsid w:val="0078025F"/>
    <w:rsid w:val="007E59F0"/>
    <w:rsid w:val="00803D5B"/>
    <w:rsid w:val="008D7033"/>
    <w:rsid w:val="00902294"/>
    <w:rsid w:val="009F4279"/>
    <w:rsid w:val="00A947F1"/>
    <w:rsid w:val="00A953F9"/>
    <w:rsid w:val="00AF600A"/>
    <w:rsid w:val="00AF71F6"/>
    <w:rsid w:val="00B06FF5"/>
    <w:rsid w:val="00DE4D56"/>
    <w:rsid w:val="00E56998"/>
    <w:rsid w:val="00ED411E"/>
    <w:rsid w:val="00F0469B"/>
    <w:rsid w:val="00FA7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11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ED411E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ED411E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D411E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ListParagraph">
    <w:name w:val="List Paragraph"/>
    <w:basedOn w:val="Normal"/>
    <w:uiPriority w:val="99"/>
    <w:qFormat/>
    <w:rsid w:val="00AF71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280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164</TotalTime>
  <Pages>1</Pages>
  <Words>325</Words>
  <Characters>1854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13</cp:revision>
  <cp:lastPrinted>2016-09-16T08:05:00Z</cp:lastPrinted>
  <dcterms:created xsi:type="dcterms:W3CDTF">2016-09-15T11:49:00Z</dcterms:created>
  <dcterms:modified xsi:type="dcterms:W3CDTF">2016-09-20T05:26:00Z</dcterms:modified>
</cp:coreProperties>
</file>