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042" w:rsidRPr="001243D1" w:rsidRDefault="002E4042" w:rsidP="001421CE">
      <w:pPr>
        <w:rPr>
          <w:lang w:val="uk-UA"/>
        </w:rPr>
      </w:pPr>
    </w:p>
    <w:p w:rsidR="002E4042" w:rsidRPr="007C244F" w:rsidRDefault="002E4042" w:rsidP="001421CE">
      <w:pPr>
        <w:rPr>
          <w:rFonts w:ascii="Calibri" w:hAnsi="Calibri" w:cs="Bodoni"/>
          <w:sz w:val="30"/>
          <w:szCs w:val="30"/>
          <w:lang w:val="uk-UA"/>
        </w:rPr>
      </w:pPr>
    </w:p>
    <w:p w:rsidR="002E4042" w:rsidRPr="00E0425D" w:rsidRDefault="002E4042" w:rsidP="001421CE">
      <w:pPr>
        <w:jc w:val="center"/>
        <w:rPr>
          <w:rFonts w:ascii="Bodoni" w:hAnsi="Bodoni" w:cs="Bodoni"/>
          <w:b/>
          <w:sz w:val="30"/>
          <w:szCs w:val="30"/>
          <w:lang w:val="uk-UA"/>
        </w:rPr>
      </w:pPr>
      <w:r>
        <w:rPr>
          <w:noProof/>
        </w:rPr>
        <w:pict>
          <v:rect id="_x0000_s1026" style="position:absolute;left:0;text-align:left;margin-left:202.8pt;margin-top:-35pt;width:67.85pt;height:50.4pt;z-index:251658240;mso-wrap-style:none" o:allowincell="f" filled="f" stroked="f" strokeweight="0">
            <v:textbox style="mso-fit-shape-to-text:t" inset="0,0,0,0">
              <w:txbxContent>
                <w:p w:rsidR="002E4042" w:rsidRDefault="002E4042" w:rsidP="001421CE">
                  <w:pPr>
                    <w:ind w:left="567" w:right="-481"/>
                    <w:rPr>
                      <w:sz w:val="20"/>
                      <w:szCs w:val="20"/>
                    </w:rPr>
                  </w:pPr>
                  <w:r w:rsidRPr="00F8335F">
                    <w:rPr>
                      <w:noProof/>
                      <w:sz w:val="20"/>
                      <w:szCs w:val="20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" o:spid="_x0000_i1026" type="#_x0000_t75" style="width:39pt;height:49.5pt;visibility:visible">
                        <v:imagedata r:id="rId4" o:title=""/>
                      </v:shape>
                    </w:pict>
                  </w:r>
                </w:p>
              </w:txbxContent>
            </v:textbox>
          </v:rect>
        </w:pict>
      </w:r>
    </w:p>
    <w:p w:rsidR="002E4042" w:rsidRPr="005A0381" w:rsidRDefault="002E4042" w:rsidP="001421CE">
      <w:pPr>
        <w:ind w:firstLine="720"/>
        <w:jc w:val="center"/>
        <w:rPr>
          <w:rFonts w:ascii="Bodoni Cyr" w:hAnsi="Bodoni Cyr" w:cs="Bodoni Cyr"/>
          <w:b/>
          <w:iCs/>
          <w:sz w:val="28"/>
          <w:szCs w:val="28"/>
          <w:lang w:val="uk-UA"/>
        </w:rPr>
      </w:pPr>
      <w:r w:rsidRPr="005A0381">
        <w:rPr>
          <w:rFonts w:ascii="Bodoni Cyr" w:hAnsi="Bodoni Cyr" w:cs="Bodoni Cyr"/>
          <w:b/>
          <w:sz w:val="28"/>
          <w:szCs w:val="28"/>
          <w:lang w:val="uk-UA"/>
        </w:rPr>
        <w:t xml:space="preserve">ОБУХІВСЬКА МІСЬКА РАДА </w:t>
      </w:r>
      <w:r w:rsidRPr="005A0381">
        <w:rPr>
          <w:rFonts w:ascii="Bodoni Cyr" w:hAnsi="Bodoni Cyr" w:cs="Bodoni Cyr"/>
          <w:b/>
          <w:iCs/>
          <w:sz w:val="28"/>
          <w:szCs w:val="28"/>
          <w:lang w:val="uk-UA"/>
        </w:rPr>
        <w:t>КИЇВСЬКОЇ ОБЛАСТІ</w:t>
      </w:r>
    </w:p>
    <w:p w:rsidR="002E4042" w:rsidRPr="005A0381" w:rsidRDefault="002E4042" w:rsidP="001421CE">
      <w:pPr>
        <w:ind w:firstLine="720"/>
        <w:jc w:val="center"/>
        <w:rPr>
          <w:rFonts w:ascii="Bodoni Cyr" w:hAnsi="Bodoni Cyr" w:cs="Bodoni Cyr"/>
          <w:b/>
          <w:sz w:val="28"/>
          <w:szCs w:val="28"/>
          <w:lang w:val="uk-UA"/>
        </w:rPr>
      </w:pPr>
      <w:r w:rsidRPr="005A0381">
        <w:rPr>
          <w:rFonts w:ascii="Bodoni Cyr" w:hAnsi="Bodoni Cyr" w:cs="Bodoni Cyr"/>
          <w:b/>
          <w:iCs/>
          <w:sz w:val="28"/>
          <w:szCs w:val="28"/>
          <w:lang w:val="uk-UA"/>
        </w:rPr>
        <w:t>ВИКОНАВЧИЙ КОМІТЕТ</w:t>
      </w:r>
    </w:p>
    <w:p w:rsidR="002E4042" w:rsidRPr="005A0381" w:rsidRDefault="002E4042" w:rsidP="001421CE">
      <w:pPr>
        <w:tabs>
          <w:tab w:val="left" w:pos="4962"/>
        </w:tabs>
        <w:rPr>
          <w:b/>
          <w:bCs/>
          <w:sz w:val="28"/>
          <w:szCs w:val="28"/>
          <w:lang w:val="uk-UA"/>
        </w:rPr>
      </w:pPr>
    </w:p>
    <w:p w:rsidR="002E4042" w:rsidRPr="005A0381" w:rsidRDefault="002E4042" w:rsidP="001421CE">
      <w:pPr>
        <w:jc w:val="center"/>
        <w:rPr>
          <w:b/>
          <w:bCs/>
          <w:sz w:val="28"/>
          <w:szCs w:val="28"/>
          <w:lang w:val="uk-UA"/>
        </w:rPr>
      </w:pPr>
      <w:r w:rsidRPr="005A0381">
        <w:rPr>
          <w:b/>
          <w:bCs/>
          <w:sz w:val="28"/>
          <w:szCs w:val="28"/>
          <w:lang w:val="uk-UA"/>
        </w:rPr>
        <w:t>Р О З П О Р Я Д Ж Е Н Н Я № 528</w:t>
      </w:r>
    </w:p>
    <w:p w:rsidR="002E4042" w:rsidRPr="005A0381" w:rsidRDefault="002E4042" w:rsidP="001421CE">
      <w:pPr>
        <w:jc w:val="center"/>
        <w:rPr>
          <w:b/>
          <w:bCs/>
          <w:sz w:val="28"/>
          <w:szCs w:val="28"/>
        </w:rPr>
      </w:pPr>
    </w:p>
    <w:p w:rsidR="002E4042" w:rsidRPr="00416BBB" w:rsidRDefault="002E4042" w:rsidP="001421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416BBB">
        <w:rPr>
          <w:sz w:val="28"/>
          <w:szCs w:val="28"/>
          <w:lang w:val="uk-UA"/>
        </w:rPr>
        <w:t xml:space="preserve">ід </w:t>
      </w:r>
      <w:r>
        <w:rPr>
          <w:sz w:val="28"/>
          <w:szCs w:val="28"/>
          <w:lang w:val="uk-UA"/>
        </w:rPr>
        <w:t>14</w:t>
      </w:r>
      <w:r w:rsidRPr="00416BBB">
        <w:rPr>
          <w:sz w:val="28"/>
          <w:szCs w:val="28"/>
          <w:lang w:val="uk-UA"/>
        </w:rPr>
        <w:t xml:space="preserve"> вересня 2016 року                                                                              </w:t>
      </w:r>
      <w:r>
        <w:rPr>
          <w:sz w:val="28"/>
          <w:szCs w:val="28"/>
          <w:lang w:val="uk-UA"/>
        </w:rPr>
        <w:t xml:space="preserve"> </w:t>
      </w:r>
      <w:r w:rsidRPr="00416BBB">
        <w:rPr>
          <w:sz w:val="28"/>
          <w:szCs w:val="28"/>
          <w:lang w:val="uk-UA"/>
        </w:rPr>
        <w:t>м. Обухів</w:t>
      </w:r>
    </w:p>
    <w:p w:rsidR="002E4042" w:rsidRPr="00A82BBD" w:rsidRDefault="002E4042" w:rsidP="001421CE">
      <w:pPr>
        <w:rPr>
          <w:lang w:val="uk-UA"/>
        </w:rPr>
      </w:pPr>
    </w:p>
    <w:p w:rsidR="002E4042" w:rsidRPr="00903200" w:rsidRDefault="002E4042" w:rsidP="001421CE">
      <w:pPr>
        <w:jc w:val="both"/>
        <w:rPr>
          <w:sz w:val="28"/>
          <w:szCs w:val="28"/>
          <w:lang w:val="uk-UA"/>
        </w:rPr>
      </w:pPr>
      <w:r w:rsidRPr="00903200">
        <w:rPr>
          <w:sz w:val="28"/>
          <w:szCs w:val="28"/>
          <w:lang w:val="uk-UA"/>
        </w:rPr>
        <w:t xml:space="preserve">Про відзначення Подякою Обухівського </w:t>
      </w:r>
    </w:p>
    <w:p w:rsidR="002E4042" w:rsidRPr="00892B9F" w:rsidRDefault="002E4042" w:rsidP="001421CE">
      <w:pPr>
        <w:jc w:val="both"/>
        <w:rPr>
          <w:b/>
          <w:sz w:val="28"/>
          <w:szCs w:val="28"/>
          <w:lang w:val="uk-UA"/>
        </w:rPr>
      </w:pPr>
      <w:r w:rsidRPr="00903200">
        <w:rPr>
          <w:sz w:val="28"/>
          <w:szCs w:val="28"/>
          <w:lang w:val="uk-UA"/>
        </w:rPr>
        <w:t>міського голови</w:t>
      </w:r>
    </w:p>
    <w:p w:rsidR="002E4042" w:rsidRPr="00D72925" w:rsidRDefault="002E4042" w:rsidP="001421CE">
      <w:pPr>
        <w:jc w:val="both"/>
        <w:rPr>
          <w:b/>
          <w:i/>
          <w:sz w:val="26"/>
          <w:szCs w:val="26"/>
          <w:lang w:val="uk-UA"/>
        </w:rPr>
      </w:pPr>
    </w:p>
    <w:p w:rsidR="002E4042" w:rsidRDefault="002E4042" w:rsidP="001421CE">
      <w:pPr>
        <w:jc w:val="both"/>
        <w:rPr>
          <w:sz w:val="28"/>
          <w:szCs w:val="28"/>
          <w:lang w:val="uk-UA"/>
        </w:rPr>
      </w:pPr>
      <w:r w:rsidRPr="00416BB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Відповідно до пункту 20 частини 4 статті 42 Закону України «Про місцеве самоврядування в Україні», рішення сесії Обухівської міської ради від 23.06.2016 року №194-11-V</w:t>
      </w:r>
      <w:r w:rsidRPr="007731C7">
        <w:rPr>
          <w:sz w:val="28"/>
          <w:szCs w:val="28"/>
          <w:lang w:val="uk-UA"/>
        </w:rPr>
        <w:t xml:space="preserve">ІІ </w:t>
      </w:r>
      <w:r>
        <w:rPr>
          <w:sz w:val="28"/>
          <w:szCs w:val="28"/>
          <w:lang w:val="uk-UA"/>
        </w:rPr>
        <w:t xml:space="preserve"> </w:t>
      </w:r>
      <w:r w:rsidRPr="007731C7">
        <w:rPr>
          <w:sz w:val="28"/>
          <w:szCs w:val="28"/>
          <w:lang w:val="uk-UA"/>
        </w:rPr>
        <w:t>“</w:t>
      </w:r>
      <w:r>
        <w:rPr>
          <w:sz w:val="28"/>
          <w:szCs w:val="28"/>
          <w:lang w:val="uk-UA"/>
        </w:rPr>
        <w:t>Про відзнаки Обухівської міської ради та міського голови»  та  р</w:t>
      </w:r>
      <w:r w:rsidRPr="00416BBB">
        <w:rPr>
          <w:sz w:val="28"/>
          <w:szCs w:val="28"/>
          <w:lang w:val="uk-UA"/>
        </w:rPr>
        <w:t xml:space="preserve">озглянувши клопотання </w:t>
      </w:r>
      <w:r>
        <w:rPr>
          <w:sz w:val="28"/>
          <w:szCs w:val="28"/>
          <w:lang w:val="uk-UA"/>
        </w:rPr>
        <w:t xml:space="preserve">керівників </w:t>
      </w:r>
      <w:r w:rsidRPr="00416BBB">
        <w:rPr>
          <w:sz w:val="28"/>
          <w:szCs w:val="28"/>
          <w:lang w:val="uk-UA"/>
        </w:rPr>
        <w:t>підприємств, установ, орган</w:t>
      </w:r>
      <w:r>
        <w:rPr>
          <w:sz w:val="28"/>
          <w:szCs w:val="28"/>
          <w:lang w:val="uk-UA"/>
        </w:rPr>
        <w:t>ізацій:</w:t>
      </w:r>
    </w:p>
    <w:p w:rsidR="002E4042" w:rsidRPr="00416BBB" w:rsidRDefault="002E4042" w:rsidP="001421CE">
      <w:pPr>
        <w:jc w:val="both"/>
        <w:rPr>
          <w:sz w:val="28"/>
          <w:szCs w:val="28"/>
          <w:lang w:val="uk-UA"/>
        </w:rPr>
      </w:pPr>
      <w:r w:rsidRPr="00416BBB">
        <w:rPr>
          <w:sz w:val="28"/>
          <w:szCs w:val="28"/>
          <w:lang w:val="uk-UA"/>
        </w:rPr>
        <w:t xml:space="preserve"> </w:t>
      </w:r>
    </w:p>
    <w:p w:rsidR="002E4042" w:rsidRPr="00416BBB" w:rsidRDefault="002E4042" w:rsidP="001421CE">
      <w:pPr>
        <w:jc w:val="both"/>
        <w:rPr>
          <w:sz w:val="28"/>
          <w:szCs w:val="28"/>
          <w:lang w:val="uk-UA"/>
        </w:rPr>
      </w:pPr>
      <w:r w:rsidRPr="00416BBB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1. Відзначити П</w:t>
      </w:r>
      <w:r w:rsidRPr="00416BBB">
        <w:rPr>
          <w:sz w:val="28"/>
          <w:szCs w:val="28"/>
          <w:lang w:val="uk-UA"/>
        </w:rPr>
        <w:t xml:space="preserve">одякою Обухівського міського голови за сумлінну працю, </w:t>
      </w:r>
      <w:r>
        <w:rPr>
          <w:sz w:val="28"/>
          <w:szCs w:val="28"/>
          <w:lang w:val="uk-UA"/>
        </w:rPr>
        <w:t>особистий внесок у</w:t>
      </w:r>
      <w:r w:rsidRPr="00416BBB">
        <w:rPr>
          <w:sz w:val="28"/>
          <w:szCs w:val="28"/>
          <w:lang w:val="uk-UA"/>
        </w:rPr>
        <w:t xml:space="preserve"> соціально-економічний </w:t>
      </w:r>
      <w:r>
        <w:rPr>
          <w:sz w:val="28"/>
          <w:szCs w:val="28"/>
          <w:lang w:val="uk-UA"/>
        </w:rPr>
        <w:t xml:space="preserve">і культурний розвиток міста, високу майстерність у професійній діяльності, активну громадянську позицію та </w:t>
      </w:r>
      <w:r w:rsidRPr="00416BBB">
        <w:rPr>
          <w:sz w:val="28"/>
          <w:szCs w:val="28"/>
          <w:lang w:val="uk-UA"/>
        </w:rPr>
        <w:t xml:space="preserve"> з нагоди 654</w:t>
      </w:r>
      <w:r>
        <w:rPr>
          <w:sz w:val="28"/>
          <w:szCs w:val="28"/>
          <w:lang w:val="uk-UA"/>
        </w:rPr>
        <w:t>-ої</w:t>
      </w:r>
      <w:r w:rsidRPr="00416BBB">
        <w:rPr>
          <w:sz w:val="28"/>
          <w:szCs w:val="28"/>
          <w:lang w:val="uk-UA"/>
        </w:rPr>
        <w:t xml:space="preserve"> річниці </w:t>
      </w:r>
      <w:r>
        <w:rPr>
          <w:sz w:val="28"/>
          <w:szCs w:val="28"/>
          <w:lang w:val="uk-UA"/>
        </w:rPr>
        <w:t xml:space="preserve">із Дня заснування міста Обухова наступних громадян і </w:t>
      </w:r>
      <w:r w:rsidRPr="00416BBB">
        <w:rPr>
          <w:sz w:val="28"/>
          <w:szCs w:val="28"/>
          <w:lang w:val="uk-UA"/>
        </w:rPr>
        <w:t xml:space="preserve"> нагородити премією в сумі 200 г</w:t>
      </w:r>
      <w:r>
        <w:rPr>
          <w:sz w:val="28"/>
          <w:szCs w:val="28"/>
          <w:lang w:val="uk-UA"/>
        </w:rPr>
        <w:t>рн. кожного</w:t>
      </w:r>
      <w:r w:rsidRPr="00416BBB">
        <w:rPr>
          <w:sz w:val="28"/>
          <w:szCs w:val="28"/>
          <w:lang w:val="uk-UA"/>
        </w:rPr>
        <w:t>:</w:t>
      </w:r>
    </w:p>
    <w:p w:rsidR="002E4042" w:rsidRDefault="002E4042" w:rsidP="001421CE">
      <w:pPr>
        <w:jc w:val="both"/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4"/>
        <w:gridCol w:w="3014"/>
        <w:gridCol w:w="4297"/>
        <w:gridCol w:w="2126"/>
      </w:tblGrid>
      <w:tr w:rsidR="002E4042" w:rsidRPr="001D0860" w:rsidTr="00433C0A">
        <w:tc>
          <w:tcPr>
            <w:tcW w:w="594" w:type="dxa"/>
          </w:tcPr>
          <w:p w:rsidR="002E4042" w:rsidRPr="00416BBB" w:rsidRDefault="002E4042" w:rsidP="00433C0A">
            <w:r w:rsidRPr="00416BBB">
              <w:t>№</w:t>
            </w:r>
          </w:p>
          <w:p w:rsidR="002E4042" w:rsidRPr="00416BBB" w:rsidRDefault="002E4042" w:rsidP="00433C0A">
            <w:r w:rsidRPr="00416BBB">
              <w:t>п/п</w:t>
            </w:r>
          </w:p>
        </w:tc>
        <w:tc>
          <w:tcPr>
            <w:tcW w:w="3014" w:type="dxa"/>
          </w:tcPr>
          <w:p w:rsidR="002E4042" w:rsidRPr="00416BBB" w:rsidRDefault="002E4042" w:rsidP="00433C0A">
            <w:pPr>
              <w:jc w:val="center"/>
            </w:pPr>
            <w:r w:rsidRPr="00416BBB">
              <w:t>Прізвище, ім’я, по-батькові</w:t>
            </w:r>
          </w:p>
        </w:tc>
        <w:tc>
          <w:tcPr>
            <w:tcW w:w="4297" w:type="dxa"/>
          </w:tcPr>
          <w:p w:rsidR="002E4042" w:rsidRPr="00416BBB" w:rsidRDefault="002E4042" w:rsidP="00433C0A">
            <w:pPr>
              <w:jc w:val="center"/>
            </w:pPr>
            <w:r w:rsidRPr="00416BBB">
              <w:t>Посада</w:t>
            </w:r>
          </w:p>
        </w:tc>
        <w:tc>
          <w:tcPr>
            <w:tcW w:w="2126" w:type="dxa"/>
          </w:tcPr>
          <w:p w:rsidR="002E4042" w:rsidRPr="00416BBB" w:rsidRDefault="002E4042" w:rsidP="00433C0A">
            <w:pPr>
              <w:jc w:val="center"/>
            </w:pPr>
            <w:r w:rsidRPr="00416BBB">
              <w:t>Ідентифікаційний номер</w:t>
            </w:r>
          </w:p>
        </w:tc>
      </w:tr>
      <w:tr w:rsidR="002E4042" w:rsidRPr="001D0860" w:rsidTr="00433C0A">
        <w:tc>
          <w:tcPr>
            <w:tcW w:w="594" w:type="dxa"/>
          </w:tcPr>
          <w:p w:rsidR="002E4042" w:rsidRPr="00D3711A" w:rsidRDefault="002E4042" w:rsidP="00433C0A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3014" w:type="dxa"/>
          </w:tcPr>
          <w:p w:rsidR="002E4042" w:rsidRDefault="002E4042" w:rsidP="00433C0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Коротченко</w:t>
            </w:r>
          </w:p>
          <w:p w:rsidR="002E4042" w:rsidRPr="001243D1" w:rsidRDefault="002E4042" w:rsidP="00433C0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Валентина Володимирівна</w:t>
            </w:r>
          </w:p>
        </w:tc>
        <w:tc>
          <w:tcPr>
            <w:tcW w:w="4297" w:type="dxa"/>
          </w:tcPr>
          <w:p w:rsidR="002E4042" w:rsidRPr="001243D1" w:rsidRDefault="002E4042" w:rsidP="00433C0A">
            <w:pPr>
              <w:rPr>
                <w:lang w:val="uk-UA"/>
              </w:rPr>
            </w:pPr>
            <w:r>
              <w:rPr>
                <w:lang w:val="uk-UA"/>
              </w:rPr>
              <w:t>Перший заступник начальника Обухівського об’єднаного управління пенсійного фонду України Київської області</w:t>
            </w:r>
          </w:p>
        </w:tc>
        <w:tc>
          <w:tcPr>
            <w:tcW w:w="2126" w:type="dxa"/>
          </w:tcPr>
          <w:p w:rsidR="002E4042" w:rsidRPr="001243D1" w:rsidRDefault="002E4042" w:rsidP="00433C0A">
            <w:pPr>
              <w:jc w:val="center"/>
              <w:rPr>
                <w:lang w:val="uk-UA"/>
              </w:rPr>
            </w:pPr>
          </w:p>
        </w:tc>
      </w:tr>
      <w:tr w:rsidR="002E4042" w:rsidRPr="001D0860" w:rsidTr="00433C0A">
        <w:tc>
          <w:tcPr>
            <w:tcW w:w="594" w:type="dxa"/>
          </w:tcPr>
          <w:p w:rsidR="002E4042" w:rsidRDefault="002E4042" w:rsidP="00433C0A">
            <w:pPr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3014" w:type="dxa"/>
          </w:tcPr>
          <w:p w:rsidR="002E4042" w:rsidRDefault="002E4042" w:rsidP="00433C0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Мостовий </w:t>
            </w:r>
          </w:p>
          <w:p w:rsidR="002E4042" w:rsidRDefault="002E4042" w:rsidP="00433C0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Петро Мусійович</w:t>
            </w:r>
          </w:p>
        </w:tc>
        <w:tc>
          <w:tcPr>
            <w:tcW w:w="4297" w:type="dxa"/>
          </w:tcPr>
          <w:p w:rsidR="002E4042" w:rsidRDefault="002E4042" w:rsidP="00433C0A">
            <w:pPr>
              <w:rPr>
                <w:lang w:val="uk-UA"/>
              </w:rPr>
            </w:pPr>
            <w:r>
              <w:rPr>
                <w:lang w:val="uk-UA"/>
              </w:rPr>
              <w:t xml:space="preserve">Директор приватного підприємства «Барс 07 плюс» </w:t>
            </w:r>
          </w:p>
        </w:tc>
        <w:tc>
          <w:tcPr>
            <w:tcW w:w="2126" w:type="dxa"/>
          </w:tcPr>
          <w:p w:rsidR="002E4042" w:rsidRDefault="002E4042" w:rsidP="00433C0A">
            <w:pPr>
              <w:jc w:val="center"/>
              <w:rPr>
                <w:lang w:val="uk-UA"/>
              </w:rPr>
            </w:pPr>
          </w:p>
        </w:tc>
      </w:tr>
      <w:tr w:rsidR="002E4042" w:rsidRPr="001D0860" w:rsidTr="00433C0A">
        <w:tc>
          <w:tcPr>
            <w:tcW w:w="594" w:type="dxa"/>
          </w:tcPr>
          <w:p w:rsidR="002E4042" w:rsidRPr="00D3711A" w:rsidRDefault="002E4042" w:rsidP="00433C0A">
            <w:pPr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3014" w:type="dxa"/>
          </w:tcPr>
          <w:p w:rsidR="002E4042" w:rsidRDefault="002E4042" w:rsidP="00433C0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Павліченко</w:t>
            </w:r>
          </w:p>
          <w:p w:rsidR="002E4042" w:rsidRPr="001243D1" w:rsidRDefault="002E4042" w:rsidP="00433C0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Любов Андріївна</w:t>
            </w:r>
          </w:p>
        </w:tc>
        <w:tc>
          <w:tcPr>
            <w:tcW w:w="4297" w:type="dxa"/>
          </w:tcPr>
          <w:p w:rsidR="002E4042" w:rsidRPr="001243D1" w:rsidRDefault="002E4042" w:rsidP="00433C0A">
            <w:pPr>
              <w:rPr>
                <w:lang w:val="uk-UA"/>
              </w:rPr>
            </w:pPr>
            <w:r>
              <w:rPr>
                <w:lang w:val="uk-UA"/>
              </w:rPr>
              <w:t>Учасник конкурсу з благоустрою території Обухівської міської ради в номінації «Найкращий упорядкований квітник, розташований на прибудинковій території»</w:t>
            </w:r>
          </w:p>
        </w:tc>
        <w:tc>
          <w:tcPr>
            <w:tcW w:w="2126" w:type="dxa"/>
          </w:tcPr>
          <w:p w:rsidR="002E4042" w:rsidRPr="00BE7E5E" w:rsidRDefault="002E4042" w:rsidP="00433C0A">
            <w:pPr>
              <w:jc w:val="center"/>
              <w:rPr>
                <w:lang w:val="uk-UA"/>
              </w:rPr>
            </w:pPr>
          </w:p>
        </w:tc>
      </w:tr>
    </w:tbl>
    <w:p w:rsidR="002E4042" w:rsidRDefault="002E4042" w:rsidP="001421CE">
      <w:pPr>
        <w:jc w:val="both"/>
        <w:rPr>
          <w:sz w:val="28"/>
          <w:szCs w:val="28"/>
          <w:lang w:val="uk-UA"/>
        </w:rPr>
      </w:pPr>
      <w:r w:rsidRPr="00146526">
        <w:rPr>
          <w:sz w:val="28"/>
          <w:szCs w:val="28"/>
          <w:lang w:val="uk-UA"/>
        </w:rPr>
        <w:tab/>
      </w:r>
    </w:p>
    <w:p w:rsidR="002E4042" w:rsidRPr="00146526" w:rsidRDefault="002E4042" w:rsidP="001421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146526">
        <w:rPr>
          <w:sz w:val="28"/>
          <w:szCs w:val="28"/>
          <w:lang w:val="uk-UA"/>
        </w:rPr>
        <w:t>2. Фінансування надання</w:t>
      </w:r>
      <w:r>
        <w:rPr>
          <w:sz w:val="28"/>
          <w:szCs w:val="28"/>
          <w:lang w:val="uk-UA"/>
        </w:rPr>
        <w:t xml:space="preserve"> одноразової грошової винагороди суб’єктам нагородження відзнаками міського голови здійснюється з міського бюджету за поточний рік за рахунок коштів, передбачених на фінансування відповідної цільової програми.</w:t>
      </w:r>
    </w:p>
    <w:p w:rsidR="002E4042" w:rsidRDefault="002E4042" w:rsidP="001421CE">
      <w:pPr>
        <w:jc w:val="both"/>
        <w:rPr>
          <w:lang w:val="uk-UA"/>
        </w:rPr>
      </w:pPr>
    </w:p>
    <w:p w:rsidR="002E4042" w:rsidRPr="00D72925" w:rsidRDefault="002E4042" w:rsidP="001421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(підпис)                         О.М. Левченко</w:t>
      </w:r>
    </w:p>
    <w:p w:rsidR="002E4042" w:rsidRPr="00BC2FE6" w:rsidRDefault="002E4042" w:rsidP="001421CE">
      <w:pPr>
        <w:rPr>
          <w:lang w:val="uk-UA"/>
        </w:rPr>
      </w:pPr>
    </w:p>
    <w:p w:rsidR="002E4042" w:rsidRPr="00E0425D" w:rsidRDefault="002E4042" w:rsidP="001421CE"/>
    <w:p w:rsidR="002E4042" w:rsidRDefault="002E4042"/>
    <w:sectPr w:rsidR="002E4042" w:rsidSect="001421C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21CE"/>
    <w:rsid w:val="000469CB"/>
    <w:rsid w:val="000F0B62"/>
    <w:rsid w:val="001243D1"/>
    <w:rsid w:val="001421CE"/>
    <w:rsid w:val="00146526"/>
    <w:rsid w:val="001D0860"/>
    <w:rsid w:val="002E4042"/>
    <w:rsid w:val="00312808"/>
    <w:rsid w:val="00416BBB"/>
    <w:rsid w:val="00433C0A"/>
    <w:rsid w:val="00445BA9"/>
    <w:rsid w:val="005A0381"/>
    <w:rsid w:val="007731C7"/>
    <w:rsid w:val="007C244F"/>
    <w:rsid w:val="007C58D6"/>
    <w:rsid w:val="00892B9F"/>
    <w:rsid w:val="00903200"/>
    <w:rsid w:val="00A13107"/>
    <w:rsid w:val="00A82BBD"/>
    <w:rsid w:val="00BA4963"/>
    <w:rsid w:val="00BC2FE6"/>
    <w:rsid w:val="00BE7E5E"/>
    <w:rsid w:val="00D3711A"/>
    <w:rsid w:val="00D72925"/>
    <w:rsid w:val="00DA5BA7"/>
    <w:rsid w:val="00E0425D"/>
    <w:rsid w:val="00F7118D"/>
    <w:rsid w:val="00F83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1CE"/>
    <w:pPr>
      <w:autoSpaceDE w:val="0"/>
      <w:autoSpaceDN w:val="0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421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421CE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259</Words>
  <Characters>1482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Zal</cp:lastModifiedBy>
  <cp:revision>5</cp:revision>
  <dcterms:created xsi:type="dcterms:W3CDTF">2016-09-14T13:15:00Z</dcterms:created>
  <dcterms:modified xsi:type="dcterms:W3CDTF">2016-09-15T06:26:00Z</dcterms:modified>
</cp:coreProperties>
</file>