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5DB" w:rsidRPr="00B91F74" w:rsidRDefault="001015DB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5277270" r:id="rId5"/>
        </w:pict>
      </w:r>
    </w:p>
    <w:p w:rsidR="001015DB" w:rsidRDefault="001015DB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1015DB" w:rsidRPr="009C3FBF" w:rsidRDefault="001015DB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1015DB" w:rsidRDefault="001015DB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1015DB" w:rsidRPr="009C3FBF" w:rsidRDefault="001015DB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1015DB" w:rsidRPr="009C3FBF" w:rsidRDefault="001015DB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521</w:t>
      </w:r>
    </w:p>
    <w:p w:rsidR="001015DB" w:rsidRPr="006155B5" w:rsidRDefault="001015DB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015DB" w:rsidRPr="008A04B6" w:rsidTr="00EC20D5">
        <w:tc>
          <w:tcPr>
            <w:tcW w:w="4785" w:type="dxa"/>
          </w:tcPr>
          <w:p w:rsidR="001015DB" w:rsidRPr="009C3FBF" w:rsidRDefault="001015DB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12 вересня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015DB" w:rsidRPr="009C3FBF" w:rsidRDefault="001015DB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015DB" w:rsidRPr="00672BBE" w:rsidRDefault="001015DB" w:rsidP="004B18EC">
      <w:pPr>
        <w:jc w:val="both"/>
        <w:rPr>
          <w:b/>
          <w:i/>
          <w:sz w:val="12"/>
          <w:szCs w:val="12"/>
          <w:lang w:val="uk-UA"/>
        </w:rPr>
      </w:pPr>
    </w:p>
    <w:p w:rsidR="001015DB" w:rsidRDefault="001015DB" w:rsidP="004B18EC">
      <w:pPr>
        <w:jc w:val="both"/>
        <w:rPr>
          <w:b/>
          <w:sz w:val="28"/>
          <w:szCs w:val="28"/>
          <w:lang w:val="uk-UA"/>
        </w:rPr>
      </w:pPr>
    </w:p>
    <w:p w:rsidR="001015DB" w:rsidRDefault="001015DB" w:rsidP="004B18EC">
      <w:pPr>
        <w:jc w:val="both"/>
        <w:rPr>
          <w:sz w:val="28"/>
          <w:szCs w:val="28"/>
          <w:lang w:val="uk-UA"/>
        </w:rPr>
      </w:pPr>
    </w:p>
    <w:p w:rsidR="001015DB" w:rsidRPr="006F35CC" w:rsidRDefault="001015DB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1015DB" w:rsidRPr="006F35CC" w:rsidRDefault="001015DB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1015DB" w:rsidRDefault="001015DB" w:rsidP="004B18EC">
      <w:pPr>
        <w:jc w:val="both"/>
        <w:rPr>
          <w:b/>
          <w:i/>
          <w:sz w:val="12"/>
          <w:szCs w:val="12"/>
          <w:lang w:val="uk-UA"/>
        </w:rPr>
      </w:pPr>
    </w:p>
    <w:p w:rsidR="001015DB" w:rsidRDefault="001015DB" w:rsidP="004D214F">
      <w:pPr>
        <w:jc w:val="both"/>
        <w:rPr>
          <w:sz w:val="28"/>
          <w:szCs w:val="28"/>
          <w:lang w:val="uk-UA"/>
        </w:rPr>
      </w:pPr>
    </w:p>
    <w:p w:rsidR="001015DB" w:rsidRPr="004E19FC" w:rsidRDefault="001015DB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43-даржавної пожежно-рятувальної частини (з охорони ПрАТ «Київський КПК») (м. Обухів) Головного управління ДСНС України у Київській області №01-55/16  від 09 вересня 2016 року,</w:t>
      </w:r>
      <w:r w:rsidRPr="0016508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 нагоди відзначення професійного свята Дня рятівника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1015DB" w:rsidRDefault="001015DB" w:rsidP="004B18EC">
      <w:pPr>
        <w:jc w:val="both"/>
        <w:rPr>
          <w:sz w:val="16"/>
          <w:szCs w:val="16"/>
          <w:lang w:val="uk-UA"/>
        </w:rPr>
      </w:pPr>
    </w:p>
    <w:p w:rsidR="001015DB" w:rsidRDefault="001015DB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1015DB" w:rsidRPr="008D29C4" w:rsidTr="005E21A1">
        <w:tc>
          <w:tcPr>
            <w:tcW w:w="668" w:type="dxa"/>
          </w:tcPr>
          <w:p w:rsidR="001015DB" w:rsidRPr="0036492D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1015DB" w:rsidRPr="005E21A1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Богуцького Олександра Івановича</w:t>
            </w:r>
          </w:p>
        </w:tc>
        <w:tc>
          <w:tcPr>
            <w:tcW w:w="4476" w:type="dxa"/>
          </w:tcPr>
          <w:p w:rsidR="001015DB" w:rsidRPr="005E21A1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Капітана служби цивільного захисту, начальника караулу 43-Державної пожежної рятувальної частини  Головного управління Державної служби з надзвичайних ситуацій України у Київській області (з охорони ПрАТ «Київський КПК»</w:t>
            </w:r>
          </w:p>
        </w:tc>
        <w:tc>
          <w:tcPr>
            <w:tcW w:w="1616" w:type="dxa"/>
          </w:tcPr>
          <w:p w:rsidR="001015DB" w:rsidRDefault="001015DB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1015DB" w:rsidRPr="002C4BFC" w:rsidRDefault="001015DB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015DB" w:rsidRPr="0036492D" w:rsidTr="005E21A1">
        <w:tc>
          <w:tcPr>
            <w:tcW w:w="668" w:type="dxa"/>
          </w:tcPr>
          <w:p w:rsidR="001015DB" w:rsidRPr="007D301A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1015DB" w:rsidRPr="005E21A1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Старікова Леоніда Олександровича</w:t>
            </w:r>
          </w:p>
        </w:tc>
        <w:tc>
          <w:tcPr>
            <w:tcW w:w="4476" w:type="dxa"/>
          </w:tcPr>
          <w:p w:rsidR="001015DB" w:rsidRPr="005E21A1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Прапорщика служби цивільного захисту, командира відділення 43-Державної пожежної рятувальної частини  Головного управління Державної служби з надзвичайних ситуацій України у Київській області (з охорони ПрАТ «Київський КПК»</w:t>
            </w:r>
          </w:p>
        </w:tc>
        <w:tc>
          <w:tcPr>
            <w:tcW w:w="1616" w:type="dxa"/>
          </w:tcPr>
          <w:p w:rsidR="001015DB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1015DB" w:rsidRPr="007D301A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1015DB" w:rsidRPr="0036492D" w:rsidTr="005E21A1">
        <w:tc>
          <w:tcPr>
            <w:tcW w:w="668" w:type="dxa"/>
          </w:tcPr>
          <w:p w:rsidR="001015DB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1015DB" w:rsidRDefault="001015DB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Панченка Володимира Олександровича</w:t>
            </w:r>
          </w:p>
        </w:tc>
        <w:tc>
          <w:tcPr>
            <w:tcW w:w="4476" w:type="dxa"/>
          </w:tcPr>
          <w:p w:rsidR="001015DB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Рядового служби цивільного захисту, пожежного 43-Державної пожежної рятувальної частини  Головного управління Державної служби з надзвичайних ситуацій України у Київській області (з охорони ПрАТ «Київський КПК»</w:t>
            </w:r>
          </w:p>
        </w:tc>
        <w:tc>
          <w:tcPr>
            <w:tcW w:w="1616" w:type="dxa"/>
          </w:tcPr>
          <w:p w:rsidR="001015DB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Ід. номер</w:t>
            </w:r>
          </w:p>
          <w:p w:rsidR="001015DB" w:rsidRPr="007D301A" w:rsidRDefault="001015DB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1015DB" w:rsidRDefault="001015DB" w:rsidP="004B18EC">
      <w:pPr>
        <w:jc w:val="both"/>
        <w:rPr>
          <w:sz w:val="28"/>
          <w:szCs w:val="28"/>
          <w:lang w:val="uk-UA"/>
        </w:rPr>
      </w:pPr>
    </w:p>
    <w:p w:rsidR="001015DB" w:rsidRDefault="001015DB" w:rsidP="004B18EC">
      <w:pPr>
        <w:jc w:val="both"/>
        <w:rPr>
          <w:sz w:val="28"/>
          <w:szCs w:val="28"/>
          <w:lang w:val="uk-UA"/>
        </w:rPr>
      </w:pPr>
    </w:p>
    <w:p w:rsidR="001015DB" w:rsidRDefault="001015DB" w:rsidP="004B18EC">
      <w:pPr>
        <w:jc w:val="both"/>
        <w:rPr>
          <w:sz w:val="28"/>
          <w:szCs w:val="28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   (підпис)                           О.М.Левченко</w:t>
      </w: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 w:rsidP="004B18EC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Default="001015DB">
      <w:pPr>
        <w:rPr>
          <w:szCs w:val="24"/>
          <w:lang w:val="uk-UA"/>
        </w:rPr>
      </w:pPr>
    </w:p>
    <w:p w:rsidR="001015DB" w:rsidRPr="006577F3" w:rsidRDefault="001015DB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1015DB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31943"/>
    <w:rsid w:val="00060536"/>
    <w:rsid w:val="000C715A"/>
    <w:rsid w:val="001015DB"/>
    <w:rsid w:val="00137110"/>
    <w:rsid w:val="0016508A"/>
    <w:rsid w:val="00180D50"/>
    <w:rsid w:val="001E676A"/>
    <w:rsid w:val="002250A4"/>
    <w:rsid w:val="00231540"/>
    <w:rsid w:val="002357AF"/>
    <w:rsid w:val="00254B0E"/>
    <w:rsid w:val="00254E46"/>
    <w:rsid w:val="0026532B"/>
    <w:rsid w:val="00272510"/>
    <w:rsid w:val="002829FA"/>
    <w:rsid w:val="002B6260"/>
    <w:rsid w:val="002C48D4"/>
    <w:rsid w:val="002C4BFC"/>
    <w:rsid w:val="002D4E33"/>
    <w:rsid w:val="0030250E"/>
    <w:rsid w:val="00357C72"/>
    <w:rsid w:val="003612F5"/>
    <w:rsid w:val="0036492D"/>
    <w:rsid w:val="00384534"/>
    <w:rsid w:val="003925A2"/>
    <w:rsid w:val="00396EA1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B70B8"/>
    <w:rsid w:val="004D1381"/>
    <w:rsid w:val="004D214F"/>
    <w:rsid w:val="004E19FC"/>
    <w:rsid w:val="005029F9"/>
    <w:rsid w:val="005034F9"/>
    <w:rsid w:val="0051421B"/>
    <w:rsid w:val="005315A0"/>
    <w:rsid w:val="00566054"/>
    <w:rsid w:val="0059327B"/>
    <w:rsid w:val="005A5465"/>
    <w:rsid w:val="005B65F8"/>
    <w:rsid w:val="005C289E"/>
    <w:rsid w:val="005D0C48"/>
    <w:rsid w:val="005E21A1"/>
    <w:rsid w:val="006155B5"/>
    <w:rsid w:val="00623B46"/>
    <w:rsid w:val="006510C8"/>
    <w:rsid w:val="006547EF"/>
    <w:rsid w:val="006577F3"/>
    <w:rsid w:val="00672BBE"/>
    <w:rsid w:val="00674504"/>
    <w:rsid w:val="00674970"/>
    <w:rsid w:val="00675973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911366"/>
    <w:rsid w:val="00940FC3"/>
    <w:rsid w:val="009527D0"/>
    <w:rsid w:val="0095628E"/>
    <w:rsid w:val="009B151F"/>
    <w:rsid w:val="009C3FBF"/>
    <w:rsid w:val="009C7D32"/>
    <w:rsid w:val="009E108C"/>
    <w:rsid w:val="00A641CC"/>
    <w:rsid w:val="00A811AF"/>
    <w:rsid w:val="00AA5EFF"/>
    <w:rsid w:val="00AA7C85"/>
    <w:rsid w:val="00AC7299"/>
    <w:rsid w:val="00B113F7"/>
    <w:rsid w:val="00B12A0E"/>
    <w:rsid w:val="00B14EBC"/>
    <w:rsid w:val="00B20067"/>
    <w:rsid w:val="00B24AFD"/>
    <w:rsid w:val="00B41EEC"/>
    <w:rsid w:val="00B4274D"/>
    <w:rsid w:val="00B45AB7"/>
    <w:rsid w:val="00B56663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6455B"/>
    <w:rsid w:val="00C77D4E"/>
    <w:rsid w:val="00CA0F52"/>
    <w:rsid w:val="00CA60DB"/>
    <w:rsid w:val="00CB5C24"/>
    <w:rsid w:val="00CC01E2"/>
    <w:rsid w:val="00CC6652"/>
    <w:rsid w:val="00CD60E2"/>
    <w:rsid w:val="00CD776C"/>
    <w:rsid w:val="00D152B0"/>
    <w:rsid w:val="00D529C6"/>
    <w:rsid w:val="00D6278B"/>
    <w:rsid w:val="00DD1A99"/>
    <w:rsid w:val="00DE5559"/>
    <w:rsid w:val="00E06532"/>
    <w:rsid w:val="00E13C68"/>
    <w:rsid w:val="00E91763"/>
    <w:rsid w:val="00E9201F"/>
    <w:rsid w:val="00E951C6"/>
    <w:rsid w:val="00EA100E"/>
    <w:rsid w:val="00EC20D5"/>
    <w:rsid w:val="00EC73D8"/>
    <w:rsid w:val="00F12D52"/>
    <w:rsid w:val="00F2699D"/>
    <w:rsid w:val="00F347DA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218</TotalTime>
  <Pages>2</Pages>
  <Words>266</Words>
  <Characters>1522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40</cp:revision>
  <cp:lastPrinted>2016-09-12T07:29:00Z</cp:lastPrinted>
  <dcterms:created xsi:type="dcterms:W3CDTF">2015-12-01T11:38:00Z</dcterms:created>
  <dcterms:modified xsi:type="dcterms:W3CDTF">2016-09-13T10:08:00Z</dcterms:modified>
</cp:coreProperties>
</file>