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07C" w:rsidRPr="00632097" w:rsidRDefault="004F307C" w:rsidP="00632097">
      <w:pPr>
        <w:pStyle w:val="Heading5"/>
        <w:keepLines/>
        <w:jc w:val="center"/>
        <w:rPr>
          <w:rFonts w:ascii="Times New Roman" w:hAnsi="Times New Roman"/>
          <w:i w:val="0"/>
          <w:sz w:val="28"/>
          <w:szCs w:val="28"/>
          <w:lang w:val="ru-RU"/>
        </w:rPr>
      </w:pPr>
      <w:r>
        <w:rPr>
          <w:noProof/>
          <w:lang w:val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5pt;margin-top:-31.15pt;width:34pt;height:50.8pt;flip:x;z-index:251658240">
            <v:imagedata r:id="rId5" o:title=""/>
            <w10:wrap type="topAndBottom" anchorx="page"/>
          </v:shape>
          <o:OLEObject Type="Embed" ProgID="MS_ClipArt_Gallery" ShapeID="_x0000_s1026" DrawAspect="Content" ObjectID="_1532857561" r:id="rId6"/>
        </w:pict>
      </w:r>
      <w:r w:rsidRPr="00F656E8">
        <w:rPr>
          <w:rFonts w:ascii="Times New Roman" w:hAnsi="Times New Roman"/>
          <w:i w:val="0"/>
          <w:sz w:val="28"/>
          <w:szCs w:val="28"/>
          <w:lang w:val="ru-RU"/>
        </w:rPr>
        <w:t xml:space="preserve">ОБУХІВСЬКА МІСЬКА РАДА </w:t>
      </w:r>
      <w:r w:rsidRPr="00F656E8">
        <w:rPr>
          <w:rFonts w:ascii="Times New Roman" w:hAnsi="Times New Roman"/>
          <w:i w:val="0"/>
          <w:sz w:val="28"/>
          <w:szCs w:val="28"/>
        </w:rPr>
        <w:t>КИЇВСЬКОЇ ОБЛАСТІ</w:t>
      </w:r>
    </w:p>
    <w:p w:rsidR="004F307C" w:rsidRPr="00F656E8" w:rsidRDefault="004F307C" w:rsidP="00F656E8">
      <w:pPr>
        <w:ind w:left="-284"/>
        <w:jc w:val="center"/>
        <w:rPr>
          <w:b/>
          <w:sz w:val="28"/>
          <w:szCs w:val="28"/>
        </w:rPr>
      </w:pPr>
      <w:r w:rsidRPr="00F656E8">
        <w:rPr>
          <w:b/>
          <w:sz w:val="28"/>
          <w:szCs w:val="28"/>
        </w:rPr>
        <w:t>ВИКОНАВЧИЙ КОМІТЕТ</w:t>
      </w:r>
    </w:p>
    <w:p w:rsidR="004F307C" w:rsidRDefault="004F307C" w:rsidP="00F656E8">
      <w:pPr>
        <w:ind w:left="-284"/>
        <w:jc w:val="center"/>
        <w:rPr>
          <w:b/>
          <w:sz w:val="28"/>
          <w:szCs w:val="28"/>
        </w:rPr>
      </w:pPr>
    </w:p>
    <w:p w:rsidR="004F307C" w:rsidRPr="00563609" w:rsidRDefault="004F307C" w:rsidP="00F656E8">
      <w:pPr>
        <w:ind w:left="-284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РОЗПОРЯДЖЕННЯ</w:t>
      </w:r>
      <w:r w:rsidRPr="00563609">
        <w:rPr>
          <w:b/>
          <w:sz w:val="28"/>
          <w:szCs w:val="28"/>
        </w:rPr>
        <w:t xml:space="preserve"> №</w:t>
      </w:r>
      <w:r>
        <w:rPr>
          <w:b/>
          <w:sz w:val="28"/>
          <w:szCs w:val="28"/>
        </w:rPr>
        <w:t xml:space="preserve">501 </w:t>
      </w:r>
    </w:p>
    <w:p w:rsidR="004F307C" w:rsidRDefault="004F307C" w:rsidP="00F656E8">
      <w:pPr>
        <w:rPr>
          <w:b/>
          <w:sz w:val="28"/>
          <w:szCs w:val="28"/>
        </w:rPr>
      </w:pPr>
    </w:p>
    <w:p w:rsidR="004F307C" w:rsidRPr="00530FFA" w:rsidRDefault="004F307C" w:rsidP="009C4751">
      <w:pPr>
        <w:rPr>
          <w:szCs w:val="28"/>
        </w:rPr>
      </w:pPr>
      <w:r>
        <w:rPr>
          <w:sz w:val="28"/>
          <w:szCs w:val="28"/>
        </w:rPr>
        <w:t>від 15 серпня 2016 року                                                                          місто Обухів</w:t>
      </w:r>
    </w:p>
    <w:p w:rsidR="004F307C" w:rsidRDefault="004F307C" w:rsidP="009C6921">
      <w:pPr>
        <w:ind w:right="3838"/>
        <w:rPr>
          <w:sz w:val="28"/>
          <w:szCs w:val="28"/>
        </w:rPr>
      </w:pPr>
    </w:p>
    <w:p w:rsidR="004F307C" w:rsidRDefault="004F307C" w:rsidP="00B63E6D">
      <w:pPr>
        <w:ind w:right="3838"/>
        <w:rPr>
          <w:sz w:val="28"/>
          <w:szCs w:val="28"/>
        </w:rPr>
      </w:pPr>
      <w:r w:rsidRPr="00F656E8">
        <w:rPr>
          <w:sz w:val="28"/>
          <w:szCs w:val="28"/>
        </w:rPr>
        <w:t xml:space="preserve">Про </w:t>
      </w:r>
      <w:r>
        <w:rPr>
          <w:sz w:val="28"/>
          <w:szCs w:val="28"/>
        </w:rPr>
        <w:t>організацію та проведення 6-ї</w:t>
      </w:r>
    </w:p>
    <w:p w:rsidR="004F307C" w:rsidRDefault="004F307C" w:rsidP="00B63E6D">
      <w:pPr>
        <w:ind w:right="3838"/>
        <w:rPr>
          <w:sz w:val="28"/>
          <w:szCs w:val="28"/>
        </w:rPr>
      </w:pPr>
      <w:r>
        <w:rPr>
          <w:sz w:val="28"/>
          <w:szCs w:val="28"/>
        </w:rPr>
        <w:t>Державної інвентаризації радіоактивних</w:t>
      </w:r>
    </w:p>
    <w:p w:rsidR="004F307C" w:rsidRPr="00F656E8" w:rsidRDefault="004F307C" w:rsidP="005A2FE5">
      <w:pPr>
        <w:ind w:right="3838"/>
        <w:rPr>
          <w:color w:val="FF0000"/>
          <w:sz w:val="28"/>
          <w:szCs w:val="28"/>
        </w:rPr>
      </w:pPr>
      <w:r>
        <w:rPr>
          <w:sz w:val="28"/>
          <w:szCs w:val="28"/>
        </w:rPr>
        <w:t>відходів в м. Обухів</w:t>
      </w:r>
    </w:p>
    <w:p w:rsidR="004F307C" w:rsidRDefault="004F307C" w:rsidP="00362941">
      <w:pPr>
        <w:pStyle w:val="BodyText2"/>
        <w:jc w:val="both"/>
        <w:rPr>
          <w:sz w:val="28"/>
          <w:szCs w:val="28"/>
        </w:rPr>
      </w:pPr>
    </w:p>
    <w:p w:rsidR="004F307C" w:rsidRDefault="004F307C" w:rsidP="00B63E6D">
      <w:pPr>
        <w:ind w:firstLine="708"/>
        <w:jc w:val="both"/>
        <w:outlineLvl w:val="0"/>
        <w:rPr>
          <w:sz w:val="28"/>
          <w:szCs w:val="28"/>
          <w:lang w:eastAsia="uk-UA"/>
        </w:rPr>
      </w:pPr>
      <w:r w:rsidRPr="007B10F8">
        <w:rPr>
          <w:sz w:val="28"/>
          <w:szCs w:val="28"/>
          <w:lang w:eastAsia="uk-UA"/>
        </w:rPr>
        <w:t>Відповідно до</w:t>
      </w:r>
      <w:r>
        <w:rPr>
          <w:sz w:val="28"/>
          <w:szCs w:val="28"/>
          <w:lang w:eastAsia="uk-UA"/>
        </w:rPr>
        <w:t xml:space="preserve"> пункту 3</w:t>
      </w:r>
      <w:r w:rsidRPr="007B10F8">
        <w:rPr>
          <w:sz w:val="28"/>
          <w:szCs w:val="28"/>
          <w:lang w:eastAsia="uk-UA"/>
        </w:rPr>
        <w:t xml:space="preserve"> ста</w:t>
      </w:r>
      <w:r>
        <w:rPr>
          <w:sz w:val="28"/>
          <w:szCs w:val="28"/>
          <w:lang w:eastAsia="uk-UA"/>
        </w:rPr>
        <w:t xml:space="preserve">тті </w:t>
      </w:r>
      <w:r w:rsidRPr="007B10F8">
        <w:rPr>
          <w:sz w:val="28"/>
          <w:szCs w:val="28"/>
          <w:lang w:eastAsia="uk-UA"/>
        </w:rPr>
        <w:t xml:space="preserve"> </w:t>
      </w:r>
      <w:r>
        <w:rPr>
          <w:sz w:val="28"/>
          <w:szCs w:val="28"/>
          <w:lang w:eastAsia="uk-UA"/>
        </w:rPr>
        <w:t xml:space="preserve">36 та пункту 20 частини 4 статті </w:t>
      </w:r>
      <w:r w:rsidRPr="00E0518B">
        <w:rPr>
          <w:sz w:val="28"/>
          <w:szCs w:val="28"/>
        </w:rPr>
        <w:t>42 Закону України “Про місцеве самоврядування в Україні”,</w:t>
      </w:r>
      <w:r w:rsidRPr="007B10F8">
        <w:rPr>
          <w:sz w:val="28"/>
          <w:szCs w:val="28"/>
          <w:lang w:eastAsia="uk-UA"/>
        </w:rPr>
        <w:t xml:space="preserve"> </w:t>
      </w:r>
      <w:r>
        <w:rPr>
          <w:sz w:val="28"/>
          <w:szCs w:val="28"/>
          <w:lang w:eastAsia="uk-UA"/>
        </w:rPr>
        <w:t xml:space="preserve">Закону України </w:t>
      </w:r>
      <w:r w:rsidRPr="00E0518B">
        <w:rPr>
          <w:sz w:val="28"/>
          <w:szCs w:val="28"/>
        </w:rPr>
        <w:t>“</w:t>
      </w:r>
      <w:r>
        <w:rPr>
          <w:sz w:val="28"/>
          <w:szCs w:val="28"/>
          <w:lang w:eastAsia="uk-UA"/>
        </w:rPr>
        <w:t>Про поводження з радіоактивними відходами</w:t>
      </w:r>
      <w:r w:rsidRPr="00E0518B">
        <w:rPr>
          <w:sz w:val="28"/>
          <w:szCs w:val="28"/>
        </w:rPr>
        <w:t>”</w:t>
      </w:r>
      <w:r>
        <w:rPr>
          <w:sz w:val="28"/>
          <w:szCs w:val="28"/>
          <w:lang w:eastAsia="uk-UA"/>
        </w:rPr>
        <w:t>, Порядку проведення державної інвентаризації радіоактивних відходів, затвердженого наказом Державного комітету ядерного регулювання України від 11 лютого 2003 року № 27, зареєстрованого в Міністерстві юстиції України 25 лютого 2003 року за № 160/7481, розпорядження голови Київської обласної державної адміністрації від 10.06.2016 № 244</w:t>
      </w:r>
      <w:r w:rsidRPr="007B10F8">
        <w:rPr>
          <w:sz w:val="28"/>
          <w:szCs w:val="28"/>
        </w:rPr>
        <w:t xml:space="preserve"> </w:t>
      </w:r>
      <w:r w:rsidRPr="00E0518B">
        <w:rPr>
          <w:sz w:val="28"/>
          <w:szCs w:val="28"/>
        </w:rPr>
        <w:t>“</w:t>
      </w:r>
      <w:r>
        <w:rPr>
          <w:sz w:val="28"/>
          <w:szCs w:val="28"/>
        </w:rPr>
        <w:t xml:space="preserve">Про організацію та </w:t>
      </w:r>
      <w:r>
        <w:rPr>
          <w:sz w:val="28"/>
          <w:szCs w:val="28"/>
          <w:lang w:eastAsia="uk-UA"/>
        </w:rPr>
        <w:t>проведення у Київській області 6-ї державної інвентаризації радіоактивних відходів</w:t>
      </w:r>
      <w:r w:rsidRPr="007B10F8">
        <w:rPr>
          <w:sz w:val="28"/>
          <w:szCs w:val="28"/>
          <w:lang w:eastAsia="uk-UA"/>
        </w:rPr>
        <w:t>”</w:t>
      </w:r>
      <w:r>
        <w:rPr>
          <w:rFonts w:ascii="Times New Roman CYR" w:hAnsi="Times New Roman CYR" w:cs="Times New Roman CYR"/>
          <w:sz w:val="28"/>
          <w:szCs w:val="28"/>
        </w:rPr>
        <w:t>, з м</w:t>
      </w:r>
      <w:r w:rsidRPr="007B10F8">
        <w:rPr>
          <w:sz w:val="28"/>
          <w:szCs w:val="28"/>
          <w:lang w:eastAsia="uk-UA"/>
        </w:rPr>
        <w:t>етою</w:t>
      </w:r>
      <w:r>
        <w:rPr>
          <w:sz w:val="28"/>
          <w:szCs w:val="28"/>
          <w:lang w:eastAsia="uk-UA"/>
        </w:rPr>
        <w:t xml:space="preserve"> виявлення радіоактивних відходів, забезпечення контролю за їх накопиченням і переміщенням, своєчасної передачі спеціалізованим підприємствам із поводження з радіоактивними відходами, постійного поновлення та внесення змін до Державного реєстру радіоактивних відходів, Державного кадастру сховищ</w:t>
      </w:r>
      <w:r w:rsidRPr="00852829">
        <w:rPr>
          <w:sz w:val="28"/>
          <w:szCs w:val="28"/>
          <w:lang w:eastAsia="uk-UA"/>
        </w:rPr>
        <w:t xml:space="preserve"> </w:t>
      </w:r>
      <w:r>
        <w:rPr>
          <w:sz w:val="28"/>
          <w:szCs w:val="28"/>
          <w:lang w:eastAsia="uk-UA"/>
        </w:rPr>
        <w:t>радіоактивних відходів та місць тимчасового зберігання радіоактивних відходів</w:t>
      </w:r>
      <w:r w:rsidRPr="007B10F8">
        <w:rPr>
          <w:sz w:val="28"/>
          <w:szCs w:val="28"/>
          <w:lang w:eastAsia="uk-UA"/>
        </w:rPr>
        <w:t>:</w:t>
      </w:r>
    </w:p>
    <w:p w:rsidR="004F307C" w:rsidRPr="007B10F8" w:rsidRDefault="004F307C" w:rsidP="00B63E6D">
      <w:pPr>
        <w:ind w:firstLine="851"/>
        <w:jc w:val="both"/>
        <w:rPr>
          <w:sz w:val="28"/>
          <w:szCs w:val="28"/>
          <w:lang w:eastAsia="uk-UA"/>
        </w:rPr>
      </w:pPr>
    </w:p>
    <w:p w:rsidR="004F307C" w:rsidRDefault="004F307C" w:rsidP="009C4751">
      <w:pPr>
        <w:numPr>
          <w:ilvl w:val="0"/>
          <w:numId w:val="4"/>
        </w:numPr>
        <w:ind w:left="0" w:firstLine="360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Утворити міську комісію з проведення державної інвентаризації радіоактивних відходів у складі згідно з додатком.</w:t>
      </w:r>
    </w:p>
    <w:p w:rsidR="004F307C" w:rsidRPr="009C4751" w:rsidRDefault="004F307C" w:rsidP="009C4751">
      <w:pPr>
        <w:numPr>
          <w:ilvl w:val="0"/>
          <w:numId w:val="4"/>
        </w:numPr>
        <w:ind w:left="0" w:firstLine="360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 xml:space="preserve">Комісії з проведення державної інвентаризації радіоактивних відходів </w:t>
      </w:r>
      <w:r w:rsidRPr="009C4751">
        <w:rPr>
          <w:sz w:val="28"/>
          <w:szCs w:val="28"/>
          <w:lang w:eastAsia="uk-UA"/>
        </w:rPr>
        <w:t xml:space="preserve">забезпечити проведення державної інвентаризації радіоактивних відходів </w:t>
      </w:r>
      <w:r>
        <w:rPr>
          <w:sz w:val="28"/>
          <w:szCs w:val="28"/>
          <w:lang w:eastAsia="uk-UA"/>
        </w:rPr>
        <w:t>в м. Обухів</w:t>
      </w:r>
      <w:r w:rsidRPr="009C4751">
        <w:rPr>
          <w:sz w:val="28"/>
          <w:szCs w:val="28"/>
          <w:lang w:eastAsia="uk-UA"/>
        </w:rPr>
        <w:t xml:space="preserve">  до 05 вересня 2016 року. </w:t>
      </w:r>
    </w:p>
    <w:p w:rsidR="004F307C" w:rsidRDefault="004F307C" w:rsidP="009C4751">
      <w:pPr>
        <w:numPr>
          <w:ilvl w:val="0"/>
          <w:numId w:val="4"/>
        </w:numPr>
        <w:ind w:left="0" w:firstLine="360"/>
        <w:jc w:val="both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Звітні документи про результати інвентаризації радіоактивних відходів подати до обласної комісії до 20 вересня 2016 року.</w:t>
      </w:r>
    </w:p>
    <w:p w:rsidR="004F307C" w:rsidRPr="00C94B11" w:rsidRDefault="004F307C" w:rsidP="009C4751">
      <w:pPr>
        <w:numPr>
          <w:ilvl w:val="0"/>
          <w:numId w:val="4"/>
        </w:numPr>
        <w:ind w:left="0" w:firstLine="360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К</w:t>
      </w:r>
      <w:r w:rsidRPr="007D56B1">
        <w:rPr>
          <w:sz w:val="28"/>
          <w:szCs w:val="28"/>
        </w:rPr>
        <w:t>онтроль за виконанням даного розпорядження покласти на першого заступника міського голови Верещака А.М.</w:t>
      </w:r>
    </w:p>
    <w:p w:rsidR="004F307C" w:rsidRPr="009C6921" w:rsidRDefault="004F307C" w:rsidP="00C94B11">
      <w:pPr>
        <w:ind w:firstLine="800"/>
        <w:jc w:val="both"/>
      </w:pPr>
    </w:p>
    <w:p w:rsidR="004F307C" w:rsidRPr="0019684B" w:rsidRDefault="004F307C" w:rsidP="00C94B11">
      <w:pPr>
        <w:ind w:firstLine="800"/>
        <w:jc w:val="both"/>
        <w:rPr>
          <w:color w:val="FF0000"/>
        </w:rPr>
      </w:pPr>
    </w:p>
    <w:p w:rsidR="004F307C" w:rsidRDefault="004F307C" w:rsidP="009C4751">
      <w:pPr>
        <w:tabs>
          <w:tab w:val="left" w:pos="6804"/>
        </w:tabs>
        <w:rPr>
          <w:sz w:val="28"/>
          <w:szCs w:val="28"/>
        </w:rPr>
      </w:pPr>
      <w:r>
        <w:rPr>
          <w:sz w:val="28"/>
          <w:szCs w:val="28"/>
        </w:rPr>
        <w:t xml:space="preserve">Міський голова                             (підпис)                       О.М.Левченко </w:t>
      </w:r>
    </w:p>
    <w:p w:rsidR="004F307C" w:rsidRDefault="004F307C" w:rsidP="009C4751">
      <w:pPr>
        <w:tabs>
          <w:tab w:val="left" w:pos="6804"/>
        </w:tabs>
        <w:rPr>
          <w:sz w:val="28"/>
          <w:szCs w:val="28"/>
        </w:rPr>
      </w:pPr>
    </w:p>
    <w:p w:rsidR="004F307C" w:rsidRDefault="004F307C" w:rsidP="009C4751">
      <w:pPr>
        <w:tabs>
          <w:tab w:val="left" w:pos="6804"/>
        </w:tabs>
        <w:rPr>
          <w:sz w:val="20"/>
          <w:szCs w:val="20"/>
        </w:rPr>
      </w:pPr>
    </w:p>
    <w:p w:rsidR="004F307C" w:rsidRDefault="004F307C" w:rsidP="00F656E8">
      <w:pPr>
        <w:rPr>
          <w:sz w:val="20"/>
          <w:szCs w:val="20"/>
        </w:rPr>
      </w:pPr>
    </w:p>
    <w:p w:rsidR="004F307C" w:rsidRDefault="004F307C" w:rsidP="00632097">
      <w:pPr>
        <w:rPr>
          <w:sz w:val="20"/>
          <w:szCs w:val="20"/>
        </w:rPr>
      </w:pPr>
    </w:p>
    <w:p w:rsidR="004F307C" w:rsidRDefault="004F307C" w:rsidP="00632097">
      <w:pPr>
        <w:rPr>
          <w:sz w:val="20"/>
          <w:szCs w:val="20"/>
        </w:rPr>
      </w:pPr>
    </w:p>
    <w:p w:rsidR="004F307C" w:rsidRDefault="004F307C" w:rsidP="00632097">
      <w:pPr>
        <w:rPr>
          <w:sz w:val="20"/>
          <w:szCs w:val="20"/>
        </w:rPr>
      </w:pPr>
    </w:p>
    <w:p w:rsidR="004F307C" w:rsidRPr="00C479B5" w:rsidRDefault="004F307C" w:rsidP="00C479B5">
      <w:pPr>
        <w:rPr>
          <w:sz w:val="20"/>
          <w:szCs w:val="20"/>
        </w:rPr>
      </w:pPr>
      <w:r>
        <w:rPr>
          <w:sz w:val="20"/>
          <w:szCs w:val="20"/>
        </w:rPr>
        <w:t xml:space="preserve">Виконавець: </w:t>
      </w:r>
      <w:r w:rsidRPr="00C500D8">
        <w:rPr>
          <w:sz w:val="20"/>
          <w:szCs w:val="20"/>
        </w:rPr>
        <w:t>Ленда</w:t>
      </w:r>
      <w:r>
        <w:rPr>
          <w:sz w:val="20"/>
          <w:szCs w:val="20"/>
        </w:rPr>
        <w:t>О.М</w:t>
      </w:r>
    </w:p>
    <w:p w:rsidR="004F307C" w:rsidRDefault="004F307C" w:rsidP="003C63C4">
      <w:pPr>
        <w:ind w:firstLine="5670"/>
        <w:jc w:val="both"/>
        <w:rPr>
          <w:sz w:val="28"/>
          <w:szCs w:val="28"/>
        </w:rPr>
      </w:pPr>
      <w:r w:rsidRPr="003C63C4">
        <w:rPr>
          <w:sz w:val="28"/>
          <w:szCs w:val="28"/>
        </w:rPr>
        <w:t xml:space="preserve">Додаток </w:t>
      </w:r>
    </w:p>
    <w:p w:rsidR="004F307C" w:rsidRDefault="004F307C" w:rsidP="003C63C4">
      <w:pPr>
        <w:ind w:firstLine="5670"/>
        <w:jc w:val="both"/>
        <w:rPr>
          <w:sz w:val="28"/>
          <w:szCs w:val="28"/>
        </w:rPr>
      </w:pPr>
      <w:r>
        <w:rPr>
          <w:sz w:val="28"/>
          <w:szCs w:val="28"/>
        </w:rPr>
        <w:t>до розпорядження</w:t>
      </w:r>
    </w:p>
    <w:p w:rsidR="004F307C" w:rsidRDefault="004F307C" w:rsidP="003C63C4">
      <w:pPr>
        <w:ind w:firstLine="5670"/>
        <w:jc w:val="both"/>
        <w:rPr>
          <w:sz w:val="28"/>
          <w:szCs w:val="28"/>
        </w:rPr>
      </w:pPr>
      <w:r>
        <w:rPr>
          <w:sz w:val="28"/>
          <w:szCs w:val="28"/>
        </w:rPr>
        <w:t>Обухівського міського голови</w:t>
      </w:r>
    </w:p>
    <w:p w:rsidR="004F307C" w:rsidRDefault="004F307C" w:rsidP="003C63C4">
      <w:pPr>
        <w:ind w:firstLine="5670"/>
        <w:jc w:val="both"/>
        <w:rPr>
          <w:sz w:val="28"/>
          <w:szCs w:val="28"/>
        </w:rPr>
      </w:pPr>
      <w:r>
        <w:rPr>
          <w:sz w:val="28"/>
          <w:szCs w:val="28"/>
        </w:rPr>
        <w:t>№501 від 15 серпня 2016 року</w:t>
      </w:r>
    </w:p>
    <w:p w:rsidR="004F307C" w:rsidRDefault="004F307C" w:rsidP="003C63C4">
      <w:pPr>
        <w:jc w:val="center"/>
        <w:rPr>
          <w:sz w:val="28"/>
          <w:szCs w:val="28"/>
        </w:rPr>
      </w:pPr>
    </w:p>
    <w:p w:rsidR="004F307C" w:rsidRPr="003C63C4" w:rsidRDefault="004F307C" w:rsidP="003C63C4">
      <w:pPr>
        <w:jc w:val="center"/>
        <w:rPr>
          <w:sz w:val="28"/>
          <w:szCs w:val="28"/>
        </w:rPr>
      </w:pPr>
      <w:r w:rsidRPr="003C63C4">
        <w:rPr>
          <w:sz w:val="28"/>
          <w:szCs w:val="28"/>
        </w:rPr>
        <w:t>Склад</w:t>
      </w:r>
    </w:p>
    <w:p w:rsidR="004F307C" w:rsidRDefault="004F307C" w:rsidP="003C63C4">
      <w:pPr>
        <w:jc w:val="center"/>
        <w:rPr>
          <w:sz w:val="28"/>
          <w:szCs w:val="28"/>
          <w:lang w:eastAsia="uk-UA"/>
        </w:rPr>
      </w:pPr>
      <w:r>
        <w:rPr>
          <w:sz w:val="28"/>
          <w:szCs w:val="28"/>
          <w:lang w:eastAsia="uk-UA"/>
        </w:rPr>
        <w:t>к</w:t>
      </w:r>
      <w:r w:rsidRPr="003C63C4">
        <w:rPr>
          <w:sz w:val="28"/>
          <w:szCs w:val="28"/>
          <w:lang w:eastAsia="uk-UA"/>
        </w:rPr>
        <w:t>омісії</w:t>
      </w:r>
      <w:r>
        <w:rPr>
          <w:sz w:val="28"/>
          <w:szCs w:val="28"/>
          <w:lang w:eastAsia="uk-UA"/>
        </w:rPr>
        <w:t xml:space="preserve"> виконавчого комітету Обухівської міської ради</w:t>
      </w:r>
      <w:r w:rsidRPr="003C63C4">
        <w:rPr>
          <w:sz w:val="28"/>
          <w:szCs w:val="28"/>
          <w:lang w:eastAsia="uk-UA"/>
        </w:rPr>
        <w:t xml:space="preserve"> з проведення </w:t>
      </w:r>
    </w:p>
    <w:p w:rsidR="004F307C" w:rsidRDefault="004F307C" w:rsidP="003C63C4">
      <w:pPr>
        <w:jc w:val="center"/>
        <w:rPr>
          <w:sz w:val="28"/>
          <w:szCs w:val="28"/>
          <w:lang w:eastAsia="uk-UA"/>
        </w:rPr>
      </w:pPr>
      <w:r w:rsidRPr="003C63C4">
        <w:rPr>
          <w:sz w:val="28"/>
          <w:szCs w:val="28"/>
          <w:lang w:eastAsia="uk-UA"/>
        </w:rPr>
        <w:t>державної інвентаризації</w:t>
      </w:r>
      <w:r>
        <w:rPr>
          <w:sz w:val="28"/>
          <w:szCs w:val="28"/>
          <w:lang w:eastAsia="uk-UA"/>
        </w:rPr>
        <w:t xml:space="preserve"> </w:t>
      </w:r>
      <w:r w:rsidRPr="003C63C4">
        <w:rPr>
          <w:sz w:val="28"/>
          <w:szCs w:val="28"/>
          <w:lang w:eastAsia="uk-UA"/>
        </w:rPr>
        <w:t>радіоактивних відходів</w:t>
      </w:r>
    </w:p>
    <w:p w:rsidR="004F307C" w:rsidRDefault="004F307C" w:rsidP="003C63C4">
      <w:pPr>
        <w:jc w:val="both"/>
        <w:rPr>
          <w:sz w:val="28"/>
          <w:szCs w:val="28"/>
          <w:lang w:eastAsia="uk-UA"/>
        </w:rPr>
      </w:pPr>
    </w:p>
    <w:p w:rsidR="004F307C" w:rsidRDefault="004F307C" w:rsidP="003C63C4">
      <w:pPr>
        <w:jc w:val="both"/>
        <w:rPr>
          <w:sz w:val="28"/>
          <w:szCs w:val="28"/>
          <w:lang w:eastAsia="uk-UA"/>
        </w:rPr>
      </w:pPr>
    </w:p>
    <w:p w:rsidR="004F307C" w:rsidRDefault="004F307C" w:rsidP="003C63C4">
      <w:pPr>
        <w:pStyle w:val="ListParagraph"/>
        <w:ind w:left="-284"/>
        <w:jc w:val="both"/>
        <w:rPr>
          <w:sz w:val="28"/>
          <w:szCs w:val="28"/>
          <w:lang w:val="uk-UA"/>
        </w:rPr>
      </w:pPr>
      <w:r w:rsidRPr="00EC38A2">
        <w:rPr>
          <w:b/>
          <w:sz w:val="28"/>
          <w:szCs w:val="28"/>
          <w:lang w:val="uk-UA"/>
        </w:rPr>
        <w:t>Голова комісії: Верещак Анатолій Миколайович</w:t>
      </w:r>
      <w:r>
        <w:rPr>
          <w:sz w:val="28"/>
          <w:szCs w:val="28"/>
          <w:lang w:val="uk-UA"/>
        </w:rPr>
        <w:t xml:space="preserve"> – перший заступник Обухівського міського голови.</w:t>
      </w:r>
    </w:p>
    <w:p w:rsidR="004F307C" w:rsidRDefault="004F307C" w:rsidP="003C63C4">
      <w:pPr>
        <w:pStyle w:val="ListParagraph"/>
        <w:ind w:left="-284"/>
        <w:jc w:val="both"/>
        <w:rPr>
          <w:sz w:val="28"/>
          <w:szCs w:val="28"/>
          <w:lang w:val="uk-UA"/>
        </w:rPr>
      </w:pPr>
    </w:p>
    <w:p w:rsidR="004F307C" w:rsidRDefault="004F307C" w:rsidP="003C63C4">
      <w:pPr>
        <w:pStyle w:val="ListParagraph"/>
        <w:ind w:left="-284"/>
        <w:jc w:val="both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Секретар комісії</w:t>
      </w:r>
      <w:r w:rsidRPr="00A1278B">
        <w:rPr>
          <w:b/>
          <w:sz w:val="28"/>
          <w:szCs w:val="28"/>
          <w:lang w:val="uk-UA"/>
        </w:rPr>
        <w:t xml:space="preserve">: </w:t>
      </w:r>
      <w:r>
        <w:rPr>
          <w:b/>
          <w:sz w:val="28"/>
          <w:szCs w:val="28"/>
          <w:lang w:val="uk-UA"/>
        </w:rPr>
        <w:t xml:space="preserve">Ленда Олександр Миколайович – </w:t>
      </w:r>
      <w:r>
        <w:rPr>
          <w:sz w:val="28"/>
          <w:szCs w:val="28"/>
          <w:lang w:val="uk-UA"/>
        </w:rPr>
        <w:t>начальник відділу з питань надзвичайних ситуацій та цивільного захисту населення виконавчого комітету Обухівської міської ради.</w:t>
      </w:r>
    </w:p>
    <w:p w:rsidR="004F307C" w:rsidRDefault="004F307C" w:rsidP="003C63C4">
      <w:pPr>
        <w:pStyle w:val="ListParagraph"/>
        <w:ind w:left="-284"/>
        <w:jc w:val="both"/>
        <w:rPr>
          <w:sz w:val="28"/>
          <w:szCs w:val="28"/>
          <w:lang w:val="uk-UA"/>
        </w:rPr>
      </w:pPr>
    </w:p>
    <w:p w:rsidR="004F307C" w:rsidRDefault="004F307C" w:rsidP="003C63C4">
      <w:pPr>
        <w:pStyle w:val="ListParagraph"/>
        <w:ind w:left="-284"/>
        <w:jc w:val="both"/>
        <w:rPr>
          <w:b/>
          <w:sz w:val="28"/>
          <w:szCs w:val="28"/>
          <w:lang w:val="uk-UA"/>
        </w:rPr>
      </w:pPr>
      <w:r w:rsidRPr="00A1278B">
        <w:rPr>
          <w:b/>
          <w:sz w:val="28"/>
          <w:szCs w:val="28"/>
          <w:lang w:val="uk-UA"/>
        </w:rPr>
        <w:t>Члени комісії:</w:t>
      </w:r>
    </w:p>
    <w:p w:rsidR="004F307C" w:rsidRDefault="004F307C" w:rsidP="003C63C4">
      <w:pPr>
        <w:pStyle w:val="ListParagraph"/>
        <w:ind w:left="-284"/>
        <w:jc w:val="both"/>
        <w:rPr>
          <w:b/>
          <w:sz w:val="28"/>
          <w:szCs w:val="28"/>
          <w:lang w:val="uk-UA"/>
        </w:rPr>
      </w:pPr>
    </w:p>
    <w:p w:rsidR="004F307C" w:rsidRDefault="004F307C" w:rsidP="003C63C4">
      <w:pPr>
        <w:pStyle w:val="ListParagraph"/>
        <w:ind w:left="-284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Савчук Євгеній Іванович – </w:t>
      </w:r>
      <w:r>
        <w:rPr>
          <w:sz w:val="28"/>
          <w:szCs w:val="28"/>
          <w:lang w:val="uk-UA"/>
        </w:rPr>
        <w:t>начальник Обухівського РС ГУ ДСНС України в Київській області (за згодою).</w:t>
      </w:r>
    </w:p>
    <w:p w:rsidR="004F307C" w:rsidRDefault="004F307C" w:rsidP="003C63C4">
      <w:pPr>
        <w:pStyle w:val="ListParagraph"/>
        <w:ind w:left="-284"/>
        <w:jc w:val="both"/>
        <w:rPr>
          <w:sz w:val="28"/>
          <w:szCs w:val="28"/>
          <w:lang w:val="uk-UA"/>
        </w:rPr>
      </w:pPr>
    </w:p>
    <w:p w:rsidR="004F307C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Ярославський Денис Ігорович – </w:t>
      </w:r>
      <w:r w:rsidRPr="003A04FD">
        <w:rPr>
          <w:sz w:val="28"/>
          <w:szCs w:val="28"/>
          <w:lang w:val="uk-UA"/>
        </w:rPr>
        <w:t xml:space="preserve">начальник </w:t>
      </w:r>
      <w:r>
        <w:rPr>
          <w:sz w:val="28"/>
          <w:szCs w:val="28"/>
          <w:lang w:val="uk-UA"/>
        </w:rPr>
        <w:t>Обухівського відділу поліції ГУ Національної поліції в Київській області (за згодою).</w:t>
      </w:r>
    </w:p>
    <w:p w:rsidR="004F307C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</w:p>
    <w:p w:rsidR="004F307C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  <w:r w:rsidRPr="00067286">
        <w:rPr>
          <w:b/>
          <w:sz w:val="28"/>
          <w:szCs w:val="28"/>
          <w:lang w:val="uk-UA"/>
        </w:rPr>
        <w:t>Заскалета Володимир Миколайови</w:t>
      </w:r>
      <w:r>
        <w:rPr>
          <w:b/>
          <w:sz w:val="28"/>
          <w:szCs w:val="28"/>
          <w:lang w:val="uk-UA"/>
        </w:rPr>
        <w:t xml:space="preserve">ч - </w:t>
      </w:r>
      <w:r>
        <w:rPr>
          <w:sz w:val="28"/>
          <w:szCs w:val="28"/>
          <w:lang w:val="uk-UA"/>
        </w:rPr>
        <w:t xml:space="preserve">начальник управління                                                                         Держпродспоживслужби в   Обухівському районі  (за згодою).  </w:t>
      </w:r>
    </w:p>
    <w:p w:rsidR="004F307C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</w:p>
    <w:p w:rsidR="004F307C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  <w:r w:rsidRPr="00067286">
        <w:rPr>
          <w:b/>
          <w:sz w:val="28"/>
          <w:szCs w:val="28"/>
          <w:lang w:val="uk-UA"/>
        </w:rPr>
        <w:t xml:space="preserve">Шевченко Людмила Миколаївна </w:t>
      </w:r>
      <w:r>
        <w:rPr>
          <w:sz w:val="28"/>
          <w:szCs w:val="28"/>
          <w:lang w:val="uk-UA"/>
        </w:rPr>
        <w:t>- начальник відділу ЖКГ та транспорту виконавчого комітету Обухівської міської ради</w:t>
      </w:r>
    </w:p>
    <w:p w:rsidR="004F307C" w:rsidRDefault="004F307C" w:rsidP="00067286">
      <w:pPr>
        <w:pStyle w:val="ListParagraph"/>
        <w:ind w:left="-284"/>
        <w:rPr>
          <w:sz w:val="28"/>
          <w:szCs w:val="28"/>
          <w:lang w:val="uk-UA"/>
        </w:rPr>
      </w:pPr>
    </w:p>
    <w:p w:rsidR="004F307C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</w:p>
    <w:p w:rsidR="004F307C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  <w:r w:rsidRPr="00067286">
        <w:rPr>
          <w:b/>
          <w:sz w:val="28"/>
          <w:szCs w:val="28"/>
          <w:lang w:val="uk-UA"/>
        </w:rPr>
        <w:t>Іваницька Ольга Олексіївна</w:t>
      </w:r>
      <w:r>
        <w:rPr>
          <w:b/>
          <w:sz w:val="28"/>
          <w:szCs w:val="28"/>
          <w:lang w:val="uk-UA"/>
        </w:rPr>
        <w:t xml:space="preserve"> – </w:t>
      </w:r>
      <w:r>
        <w:rPr>
          <w:sz w:val="28"/>
          <w:szCs w:val="28"/>
          <w:lang w:val="uk-UA"/>
        </w:rPr>
        <w:t>головний спеціаліст земельного відділу виконавчого комітету Обухівської міської ради</w:t>
      </w:r>
    </w:p>
    <w:p w:rsidR="004F307C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</w:p>
    <w:p w:rsidR="004F307C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</w:p>
    <w:p w:rsidR="004F307C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</w:p>
    <w:p w:rsidR="004F307C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</w:p>
    <w:p w:rsidR="004F307C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Заступник міського голови</w:t>
      </w:r>
    </w:p>
    <w:p w:rsidR="004F307C" w:rsidRPr="00543D43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Керуючий справами виконавчого комітету               (підпис)                    В.І. Рогоза</w:t>
      </w:r>
    </w:p>
    <w:p w:rsidR="004F307C" w:rsidRPr="00067286" w:rsidRDefault="004F307C" w:rsidP="00067286">
      <w:pPr>
        <w:pStyle w:val="ListParagraph"/>
        <w:ind w:left="-284"/>
        <w:jc w:val="both"/>
        <w:rPr>
          <w:sz w:val="28"/>
          <w:szCs w:val="28"/>
          <w:lang w:val="uk-UA"/>
        </w:rPr>
      </w:pPr>
    </w:p>
    <w:sectPr w:rsidR="004F307C" w:rsidRPr="00067286" w:rsidSect="009C4751">
      <w:pgSz w:w="11906" w:h="16838"/>
      <w:pgMar w:top="1134" w:right="567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687989"/>
    <w:multiLevelType w:val="hybridMultilevel"/>
    <w:tmpl w:val="301C17F2"/>
    <w:lvl w:ilvl="0" w:tplc="E5708EC2">
      <w:start w:val="1"/>
      <w:numFmt w:val="decimal"/>
      <w:lvlText w:val="%1."/>
      <w:lvlJc w:val="left"/>
      <w:pPr>
        <w:ind w:left="2006" w:hanging="1155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1">
    <w:nsid w:val="59FB31A3"/>
    <w:multiLevelType w:val="singleLevel"/>
    <w:tmpl w:val="748CABD8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cs="Times New Roman" w:hint="default"/>
        <w:b w:val="0"/>
        <w:bCs w:val="0"/>
        <w:sz w:val="28"/>
        <w:szCs w:val="28"/>
      </w:rPr>
    </w:lvl>
  </w:abstractNum>
  <w:abstractNum w:abstractNumId="2">
    <w:nsid w:val="5C39527D"/>
    <w:multiLevelType w:val="hybridMultilevel"/>
    <w:tmpl w:val="BC6A9D7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7B831FD8"/>
    <w:multiLevelType w:val="hybridMultilevel"/>
    <w:tmpl w:val="9FE6A380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62941"/>
    <w:rsid w:val="0005770E"/>
    <w:rsid w:val="00067286"/>
    <w:rsid w:val="000708E7"/>
    <w:rsid w:val="000764A7"/>
    <w:rsid w:val="000B6891"/>
    <w:rsid w:val="000C56B4"/>
    <w:rsid w:val="000D3EBE"/>
    <w:rsid w:val="000E50FB"/>
    <w:rsid w:val="000E71BF"/>
    <w:rsid w:val="000F08AF"/>
    <w:rsid w:val="001316D6"/>
    <w:rsid w:val="0019684B"/>
    <w:rsid w:val="001A387E"/>
    <w:rsid w:val="00285A83"/>
    <w:rsid w:val="002E5C3A"/>
    <w:rsid w:val="0030087D"/>
    <w:rsid w:val="00335E3E"/>
    <w:rsid w:val="00362941"/>
    <w:rsid w:val="003823A7"/>
    <w:rsid w:val="003A04FD"/>
    <w:rsid w:val="003C63C4"/>
    <w:rsid w:val="003D6459"/>
    <w:rsid w:val="003E1857"/>
    <w:rsid w:val="004456E6"/>
    <w:rsid w:val="004C00CF"/>
    <w:rsid w:val="004C4679"/>
    <w:rsid w:val="004E10C4"/>
    <w:rsid w:val="004F307C"/>
    <w:rsid w:val="00530FFA"/>
    <w:rsid w:val="00543D43"/>
    <w:rsid w:val="00563609"/>
    <w:rsid w:val="005A2FE5"/>
    <w:rsid w:val="005B6E32"/>
    <w:rsid w:val="005F5CD3"/>
    <w:rsid w:val="006123D0"/>
    <w:rsid w:val="00632097"/>
    <w:rsid w:val="00650B68"/>
    <w:rsid w:val="00662B69"/>
    <w:rsid w:val="006A3AF1"/>
    <w:rsid w:val="006A43B0"/>
    <w:rsid w:val="006C2F09"/>
    <w:rsid w:val="006F60EF"/>
    <w:rsid w:val="00782F23"/>
    <w:rsid w:val="00786954"/>
    <w:rsid w:val="007A71B7"/>
    <w:rsid w:val="007B10F8"/>
    <w:rsid w:val="007B3924"/>
    <w:rsid w:val="007B7C14"/>
    <w:rsid w:val="007D16F5"/>
    <w:rsid w:val="007D56B1"/>
    <w:rsid w:val="007E018B"/>
    <w:rsid w:val="007E333A"/>
    <w:rsid w:val="007F734A"/>
    <w:rsid w:val="00817467"/>
    <w:rsid w:val="00852829"/>
    <w:rsid w:val="00862D4E"/>
    <w:rsid w:val="00872499"/>
    <w:rsid w:val="00876042"/>
    <w:rsid w:val="008A7631"/>
    <w:rsid w:val="008F027A"/>
    <w:rsid w:val="008F1028"/>
    <w:rsid w:val="008F2293"/>
    <w:rsid w:val="008F4416"/>
    <w:rsid w:val="008F47EB"/>
    <w:rsid w:val="0096106B"/>
    <w:rsid w:val="0099716C"/>
    <w:rsid w:val="009B300B"/>
    <w:rsid w:val="009C1182"/>
    <w:rsid w:val="009C4751"/>
    <w:rsid w:val="009C6921"/>
    <w:rsid w:val="009E7989"/>
    <w:rsid w:val="009F73C8"/>
    <w:rsid w:val="00A11BDD"/>
    <w:rsid w:val="00A1278B"/>
    <w:rsid w:val="00A24E48"/>
    <w:rsid w:val="00A36A7F"/>
    <w:rsid w:val="00A52A39"/>
    <w:rsid w:val="00A70834"/>
    <w:rsid w:val="00A857AC"/>
    <w:rsid w:val="00AA6ADF"/>
    <w:rsid w:val="00B17A84"/>
    <w:rsid w:val="00B44DAE"/>
    <w:rsid w:val="00B63E6D"/>
    <w:rsid w:val="00B8227C"/>
    <w:rsid w:val="00BA3980"/>
    <w:rsid w:val="00BD19B4"/>
    <w:rsid w:val="00C00CD6"/>
    <w:rsid w:val="00C2265F"/>
    <w:rsid w:val="00C479B5"/>
    <w:rsid w:val="00C500D8"/>
    <w:rsid w:val="00C604F3"/>
    <w:rsid w:val="00C94B11"/>
    <w:rsid w:val="00C977DC"/>
    <w:rsid w:val="00CB16AF"/>
    <w:rsid w:val="00CD6658"/>
    <w:rsid w:val="00CD75F9"/>
    <w:rsid w:val="00CF5ADE"/>
    <w:rsid w:val="00CF7876"/>
    <w:rsid w:val="00D33C90"/>
    <w:rsid w:val="00DB2AE1"/>
    <w:rsid w:val="00DF7BCD"/>
    <w:rsid w:val="00E0518B"/>
    <w:rsid w:val="00E37CD5"/>
    <w:rsid w:val="00EC38A2"/>
    <w:rsid w:val="00EE54E2"/>
    <w:rsid w:val="00F211EC"/>
    <w:rsid w:val="00F656E8"/>
    <w:rsid w:val="00F86FCA"/>
    <w:rsid w:val="00F9436E"/>
    <w:rsid w:val="00F94CF1"/>
    <w:rsid w:val="00FE7E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62941"/>
    <w:rPr>
      <w:sz w:val="24"/>
      <w:szCs w:val="24"/>
      <w:lang w:val="uk-UA"/>
    </w:rPr>
  </w:style>
  <w:style w:type="paragraph" w:styleId="Heading1">
    <w:name w:val="heading 1"/>
    <w:basedOn w:val="Normal"/>
    <w:link w:val="Heading1Char"/>
    <w:uiPriority w:val="99"/>
    <w:qFormat/>
    <w:rsid w:val="003629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ru-RU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656E8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9"/>
    <w:qFormat/>
    <w:rsid w:val="003C63C4"/>
    <w:pPr>
      <w:keepNext/>
      <w:keepLines/>
      <w:spacing w:before="200"/>
      <w:outlineLvl w:val="6"/>
    </w:pPr>
    <w:rPr>
      <w:rFonts w:ascii="Cambria" w:hAnsi="Cambria"/>
      <w:i/>
      <w:iCs/>
      <w:color w:val="40404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D2C"/>
    <w:rPr>
      <w:rFonts w:asciiTheme="majorHAnsi" w:eastAsiaTheme="majorEastAsia" w:hAnsiTheme="majorHAnsi" w:cstheme="majorBidi"/>
      <w:b/>
      <w:bCs/>
      <w:kern w:val="32"/>
      <w:sz w:val="32"/>
      <w:szCs w:val="32"/>
      <w:lang w:val="uk-UA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F656E8"/>
    <w:rPr>
      <w:rFonts w:ascii="Calibri" w:hAnsi="Calibri" w:cs="Times New Roman"/>
      <w:b/>
      <w:bCs/>
      <w:i/>
      <w:iCs/>
      <w:sz w:val="26"/>
      <w:szCs w:val="26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3C63C4"/>
    <w:rPr>
      <w:rFonts w:ascii="Cambria" w:hAnsi="Cambria" w:cs="Times New Roman"/>
      <w:i/>
      <w:iCs/>
      <w:color w:val="404040"/>
      <w:sz w:val="24"/>
      <w:szCs w:val="24"/>
      <w:lang w:eastAsia="ru-RU"/>
    </w:rPr>
  </w:style>
  <w:style w:type="paragraph" w:styleId="BodyText2">
    <w:name w:val="Body Text 2"/>
    <w:basedOn w:val="Normal"/>
    <w:link w:val="BodyText2Char"/>
    <w:uiPriority w:val="99"/>
    <w:rsid w:val="00362941"/>
    <w:pPr>
      <w:jc w:val="center"/>
    </w:pPr>
    <w:rPr>
      <w:bCs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84D2C"/>
    <w:rPr>
      <w:sz w:val="24"/>
      <w:szCs w:val="24"/>
      <w:lang w:val="uk-UA"/>
    </w:rPr>
  </w:style>
  <w:style w:type="character" w:styleId="Strong">
    <w:name w:val="Strong"/>
    <w:basedOn w:val="DefaultParagraphFont"/>
    <w:uiPriority w:val="99"/>
    <w:qFormat/>
    <w:rsid w:val="00CF7876"/>
    <w:rPr>
      <w:rFonts w:cs="Times New Roman"/>
      <w:b/>
    </w:rPr>
  </w:style>
  <w:style w:type="paragraph" w:customStyle="1" w:styleId="1">
    <w:name w:val="Знак Знак Знак Знак1 Знак Знак Знак"/>
    <w:basedOn w:val="Normal"/>
    <w:uiPriority w:val="99"/>
    <w:rsid w:val="00C94B11"/>
    <w:rPr>
      <w:rFonts w:ascii="Verdana" w:hAnsi="Verdana" w:cs="Verdana"/>
      <w:sz w:val="20"/>
      <w:szCs w:val="20"/>
      <w:lang w:val="en-US" w:eastAsia="en-US"/>
    </w:rPr>
  </w:style>
  <w:style w:type="paragraph" w:customStyle="1" w:styleId="10">
    <w:name w:val="Знак Знак1 Знак Знак Знак Знак Знак Знак Знак Знак Знак Знак Знак Знак Знак Знак Знак Знак Знак Знак Знак Знак Знак Знак Знак Знак Знак"/>
    <w:basedOn w:val="Normal"/>
    <w:uiPriority w:val="99"/>
    <w:rsid w:val="009B300B"/>
    <w:rPr>
      <w:rFonts w:ascii="Verdana" w:hAnsi="Verdana"/>
      <w:sz w:val="20"/>
      <w:szCs w:val="20"/>
      <w:lang w:val="en-US" w:eastAsia="en-US"/>
    </w:rPr>
  </w:style>
  <w:style w:type="paragraph" w:styleId="ListParagraph">
    <w:name w:val="List Paragraph"/>
    <w:basedOn w:val="Normal"/>
    <w:uiPriority w:val="99"/>
    <w:qFormat/>
    <w:rsid w:val="003C63C4"/>
    <w:pPr>
      <w:ind w:left="720"/>
      <w:contextualSpacing/>
    </w:pPr>
    <w:rPr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774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21</TotalTime>
  <Pages>2</Pages>
  <Words>477</Words>
  <Characters>2721</Characters>
  <Application>Microsoft Office Outlook</Application>
  <DocSecurity>0</DocSecurity>
  <Lines>0</Lines>
  <Paragraphs>0</Paragraphs>
  <ScaleCrop>false</ScaleCrop>
  <Company>MoBIL GROUP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RDAMNS</dc:creator>
  <cp:keywords/>
  <dc:description/>
  <cp:lastModifiedBy>Zal</cp:lastModifiedBy>
  <cp:revision>5</cp:revision>
  <cp:lastPrinted>2016-08-16T07:35:00Z</cp:lastPrinted>
  <dcterms:created xsi:type="dcterms:W3CDTF">2016-08-15T08:50:00Z</dcterms:created>
  <dcterms:modified xsi:type="dcterms:W3CDTF">2016-08-16T10:00:00Z</dcterms:modified>
</cp:coreProperties>
</file>