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D84" w:rsidRDefault="008F2D84" w:rsidP="00A22506">
      <w:pPr>
        <w:rPr>
          <w:lang w:val="uk-UA"/>
        </w:rPr>
      </w:pPr>
    </w:p>
    <w:p w:rsidR="008F2D84" w:rsidRDefault="008F2D84" w:rsidP="00A2250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2702D4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2418983" r:id="rId5"/>
        </w:object>
      </w:r>
    </w:p>
    <w:p w:rsidR="008F2D84" w:rsidRDefault="008F2D84" w:rsidP="00A2250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8F2D84" w:rsidRDefault="008F2D84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8F2D84" w:rsidRDefault="008F2D84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8F2D84" w:rsidRDefault="008F2D84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8F2D84" w:rsidRDefault="008F2D84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8F2D84" w:rsidRDefault="008F2D84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Н Я №487  </w:t>
      </w:r>
    </w:p>
    <w:p w:rsidR="008F2D84" w:rsidRDefault="008F2D84" w:rsidP="00A2250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8F2D84" w:rsidRDefault="008F2D84" w:rsidP="00A2250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02  серпня 2016 року                                                                   місто Обухів</w:t>
      </w:r>
    </w:p>
    <w:p w:rsidR="008F2D84" w:rsidRDefault="008F2D84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F2D84" w:rsidRDefault="008F2D84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F2D84" w:rsidRDefault="008F2D84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8F2D84" w:rsidRDefault="008F2D84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8F2D84" w:rsidRDefault="008F2D84" w:rsidP="00A22506">
      <w:pPr>
        <w:rPr>
          <w:sz w:val="28"/>
          <w:szCs w:val="28"/>
          <w:lang w:val="uk-UA"/>
        </w:rPr>
      </w:pPr>
    </w:p>
    <w:p w:rsidR="008F2D84" w:rsidRDefault="008F2D84" w:rsidP="00A22506">
      <w:pPr>
        <w:rPr>
          <w:sz w:val="28"/>
          <w:szCs w:val="28"/>
          <w:lang w:val="uk-UA"/>
        </w:rPr>
      </w:pPr>
    </w:p>
    <w:p w:rsidR="008F2D84" w:rsidRDefault="008F2D84" w:rsidP="00A2250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8F2D84" w:rsidRDefault="008F2D84" w:rsidP="00A22506">
      <w:pPr>
        <w:rPr>
          <w:sz w:val="28"/>
          <w:szCs w:val="28"/>
          <w:lang w:val="uk-UA"/>
        </w:rPr>
      </w:pPr>
    </w:p>
    <w:p w:rsidR="008F2D84" w:rsidRDefault="008F2D84" w:rsidP="00A22506">
      <w:pPr>
        <w:rPr>
          <w:sz w:val="28"/>
          <w:szCs w:val="28"/>
          <w:lang w:val="uk-UA"/>
        </w:rPr>
      </w:pPr>
    </w:p>
    <w:p w:rsidR="008F2D84" w:rsidRDefault="008F2D84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інженерних комунікацій навчально-виховного комплексу «Спеціалізована загальноосвітня школа І-ІІІ ступенів №1 з поглибленим вивченням української мови та літератури – загальноосвітня школа І-ІІІ ступенів №1 імені А.С.Малишка» по вулиці Київській, 18 у місті Обухові  Київської області у сумі 222 248,03 ( двісті двадцять дві  тисячі двісті сорок вісім грн. 03 коп.),  згідно з укладеним договором  на проведення робіт з ТОВ «Дах-Будсервіс» №238/16 від 26.07.2016року, терміном на три місяці.</w:t>
      </w:r>
    </w:p>
    <w:p w:rsidR="008F2D84" w:rsidRDefault="008F2D84" w:rsidP="00A22506">
      <w:pPr>
        <w:rPr>
          <w:sz w:val="28"/>
          <w:szCs w:val="28"/>
          <w:lang w:val="uk-UA"/>
        </w:rPr>
      </w:pPr>
    </w:p>
    <w:p w:rsidR="008F2D84" w:rsidRDefault="008F2D84" w:rsidP="00A22506">
      <w:pPr>
        <w:rPr>
          <w:sz w:val="28"/>
          <w:szCs w:val="28"/>
          <w:lang w:val="uk-UA"/>
        </w:rPr>
      </w:pPr>
    </w:p>
    <w:p w:rsidR="008F2D84" w:rsidRDefault="008F2D84" w:rsidP="00A22506">
      <w:pPr>
        <w:rPr>
          <w:sz w:val="28"/>
          <w:szCs w:val="28"/>
          <w:lang w:val="uk-UA"/>
        </w:rPr>
      </w:pPr>
    </w:p>
    <w:p w:rsidR="008F2D84" w:rsidRDefault="008F2D84" w:rsidP="00A22506">
      <w:pPr>
        <w:rPr>
          <w:sz w:val="28"/>
          <w:szCs w:val="28"/>
          <w:lang w:val="uk-UA"/>
        </w:rPr>
      </w:pPr>
    </w:p>
    <w:p w:rsidR="008F2D84" w:rsidRDefault="008F2D84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(підпис)                                        О.М.Левченко </w:t>
      </w:r>
    </w:p>
    <w:p w:rsidR="008F2D84" w:rsidRDefault="008F2D84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8F2D84" w:rsidRDefault="008F2D84" w:rsidP="00A22506">
      <w:pPr>
        <w:tabs>
          <w:tab w:val="left" w:pos="2360"/>
        </w:tabs>
        <w:jc w:val="center"/>
        <w:rPr>
          <w:lang w:val="uk-UA"/>
        </w:rPr>
      </w:pPr>
    </w:p>
    <w:p w:rsidR="008F2D84" w:rsidRDefault="008F2D84" w:rsidP="00A22506">
      <w:pPr>
        <w:tabs>
          <w:tab w:val="left" w:pos="2360"/>
        </w:tabs>
        <w:jc w:val="center"/>
        <w:rPr>
          <w:lang w:val="uk-UA"/>
        </w:rPr>
      </w:pPr>
    </w:p>
    <w:p w:rsidR="008F2D84" w:rsidRDefault="008F2D84" w:rsidP="00A22506">
      <w:pPr>
        <w:rPr>
          <w:lang w:val="uk-UA"/>
        </w:rPr>
      </w:pPr>
    </w:p>
    <w:p w:rsidR="008F2D84" w:rsidRDefault="008F2D84" w:rsidP="00A22506">
      <w:pPr>
        <w:rPr>
          <w:lang w:val="uk-UA"/>
        </w:rPr>
      </w:pPr>
    </w:p>
    <w:p w:rsidR="008F2D84" w:rsidRDefault="008F2D84" w:rsidP="00A22506">
      <w:pPr>
        <w:rPr>
          <w:lang w:val="uk-UA"/>
        </w:rPr>
      </w:pPr>
    </w:p>
    <w:p w:rsidR="008F2D84" w:rsidRDefault="008F2D84" w:rsidP="00A22506">
      <w:pPr>
        <w:rPr>
          <w:lang w:val="uk-UA"/>
        </w:rPr>
      </w:pPr>
    </w:p>
    <w:p w:rsidR="008F2D84" w:rsidRDefault="008F2D84" w:rsidP="00A22506">
      <w:pPr>
        <w:rPr>
          <w:lang w:val="uk-UA"/>
        </w:rPr>
      </w:pPr>
    </w:p>
    <w:p w:rsidR="008F2D84" w:rsidRDefault="008F2D84" w:rsidP="00A22506">
      <w:pPr>
        <w:rPr>
          <w:lang w:val="uk-UA"/>
        </w:rPr>
      </w:pPr>
    </w:p>
    <w:p w:rsidR="008F2D84" w:rsidRDefault="008F2D84" w:rsidP="00A22506">
      <w:pPr>
        <w:rPr>
          <w:lang w:val="uk-UA"/>
        </w:rPr>
      </w:pPr>
      <w:r>
        <w:rPr>
          <w:lang w:val="uk-UA"/>
        </w:rPr>
        <w:t>Виконавець :Бобкова</w:t>
      </w:r>
    </w:p>
    <w:p w:rsidR="008F2D84" w:rsidRDefault="008F2D84"/>
    <w:sectPr w:rsidR="008F2D84" w:rsidSect="00E614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506"/>
    <w:rsid w:val="001117D2"/>
    <w:rsid w:val="00124EDB"/>
    <w:rsid w:val="0021322F"/>
    <w:rsid w:val="002702D4"/>
    <w:rsid w:val="00293838"/>
    <w:rsid w:val="002E0B3C"/>
    <w:rsid w:val="003629C7"/>
    <w:rsid w:val="003C69E7"/>
    <w:rsid w:val="00401286"/>
    <w:rsid w:val="00451794"/>
    <w:rsid w:val="0046067F"/>
    <w:rsid w:val="0049249F"/>
    <w:rsid w:val="00543A70"/>
    <w:rsid w:val="00586FF7"/>
    <w:rsid w:val="006452A5"/>
    <w:rsid w:val="00720A70"/>
    <w:rsid w:val="007A5866"/>
    <w:rsid w:val="007E4D67"/>
    <w:rsid w:val="008E34CF"/>
    <w:rsid w:val="008E3677"/>
    <w:rsid w:val="008F2D84"/>
    <w:rsid w:val="00995C24"/>
    <w:rsid w:val="00A00999"/>
    <w:rsid w:val="00A22506"/>
    <w:rsid w:val="00A45271"/>
    <w:rsid w:val="00C535BD"/>
    <w:rsid w:val="00D937B0"/>
    <w:rsid w:val="00E614FA"/>
    <w:rsid w:val="00E77043"/>
    <w:rsid w:val="00EC0189"/>
    <w:rsid w:val="00EE07BF"/>
    <w:rsid w:val="00F01090"/>
    <w:rsid w:val="00FD5CCC"/>
    <w:rsid w:val="00FF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0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11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</TotalTime>
  <Pages>1</Pages>
  <Words>194</Words>
  <Characters>1112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23</cp:revision>
  <cp:lastPrinted>2016-08-04T14:14:00Z</cp:lastPrinted>
  <dcterms:created xsi:type="dcterms:W3CDTF">2016-05-26T09:25:00Z</dcterms:created>
  <dcterms:modified xsi:type="dcterms:W3CDTF">2016-08-11T08:10:00Z</dcterms:modified>
</cp:coreProperties>
</file>