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66B" w:rsidRDefault="0030566B" w:rsidP="00A22506">
      <w:pPr>
        <w:rPr>
          <w:lang w:val="uk-UA"/>
        </w:rPr>
      </w:pPr>
    </w:p>
    <w:p w:rsidR="0030566B" w:rsidRDefault="0030566B" w:rsidP="00A22506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2702D4">
        <w:rPr>
          <w:sz w:val="20"/>
          <w:szCs w:val="20"/>
          <w:lang w:val="uk-UA"/>
        </w:rPr>
        <w:object w:dxaOrig="10269" w:dyaOrig="155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2418963" r:id="rId5"/>
        </w:object>
      </w:r>
    </w:p>
    <w:p w:rsidR="0030566B" w:rsidRDefault="0030566B" w:rsidP="00A22506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30566B" w:rsidRDefault="0030566B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30566B" w:rsidRDefault="0030566B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30566B" w:rsidRDefault="0030566B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30566B" w:rsidRDefault="0030566B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30566B" w:rsidRDefault="0030566B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Н Я №486  </w:t>
      </w:r>
    </w:p>
    <w:p w:rsidR="0030566B" w:rsidRDefault="0030566B" w:rsidP="00A22506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30566B" w:rsidRDefault="0030566B" w:rsidP="00A22506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02  серпня 2016 року                                                                   місто Обухів</w:t>
      </w:r>
    </w:p>
    <w:p w:rsidR="0030566B" w:rsidRDefault="0030566B" w:rsidP="00A2250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30566B" w:rsidRDefault="0030566B" w:rsidP="00A2250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30566B" w:rsidRDefault="0030566B" w:rsidP="00A225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30566B" w:rsidRDefault="0030566B" w:rsidP="00A225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30566B" w:rsidRDefault="0030566B" w:rsidP="00A22506">
      <w:pPr>
        <w:rPr>
          <w:sz w:val="28"/>
          <w:szCs w:val="28"/>
          <w:lang w:val="uk-UA"/>
        </w:rPr>
      </w:pPr>
    </w:p>
    <w:p w:rsidR="0030566B" w:rsidRDefault="0030566B" w:rsidP="00A22506">
      <w:pPr>
        <w:rPr>
          <w:sz w:val="28"/>
          <w:szCs w:val="28"/>
          <w:lang w:val="uk-UA"/>
        </w:rPr>
      </w:pPr>
    </w:p>
    <w:p w:rsidR="0030566B" w:rsidRDefault="0030566B" w:rsidP="00A2250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30566B" w:rsidRDefault="0030566B" w:rsidP="00A22506">
      <w:pPr>
        <w:rPr>
          <w:sz w:val="28"/>
          <w:szCs w:val="28"/>
          <w:lang w:val="uk-UA"/>
        </w:rPr>
      </w:pPr>
    </w:p>
    <w:p w:rsidR="0030566B" w:rsidRDefault="0030566B" w:rsidP="00A22506">
      <w:pPr>
        <w:rPr>
          <w:sz w:val="28"/>
          <w:szCs w:val="28"/>
          <w:lang w:val="uk-UA"/>
        </w:rPr>
      </w:pPr>
    </w:p>
    <w:p w:rsidR="0030566B" w:rsidRDefault="0030566B" w:rsidP="00A22506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вхідних приміщень із заміною вікон навчально-виховного комплексу «Спеціалізована загальноосвітня школа І-ІІІ ступенів №1 з поглибленим вивченням української мови та літератури – загальноосвітня школа І-ІІІ ступенів №1 імені А.С.Малишка» по вулиці Київській, 18 у місті Обухові  Київської області у сумі 386 418,02 ( триста вісімдесят шість  тисяч чотириста вісімнадцять грн. 02 коп.),  згідно з укладеним договором  на проведення робіт з ТОВ «Дах-Будсервіс» №239/16 від 26.07.2016року, терміном на три місяці.</w:t>
      </w:r>
    </w:p>
    <w:p w:rsidR="0030566B" w:rsidRDefault="0030566B" w:rsidP="00A22506">
      <w:pPr>
        <w:rPr>
          <w:sz w:val="28"/>
          <w:szCs w:val="28"/>
          <w:lang w:val="uk-UA"/>
        </w:rPr>
      </w:pPr>
    </w:p>
    <w:p w:rsidR="0030566B" w:rsidRDefault="0030566B" w:rsidP="00A22506">
      <w:pPr>
        <w:rPr>
          <w:sz w:val="28"/>
          <w:szCs w:val="28"/>
          <w:lang w:val="uk-UA"/>
        </w:rPr>
      </w:pPr>
    </w:p>
    <w:p w:rsidR="0030566B" w:rsidRDefault="0030566B" w:rsidP="00A22506">
      <w:pPr>
        <w:rPr>
          <w:sz w:val="28"/>
          <w:szCs w:val="28"/>
          <w:lang w:val="uk-UA"/>
        </w:rPr>
      </w:pPr>
    </w:p>
    <w:p w:rsidR="0030566B" w:rsidRDefault="0030566B" w:rsidP="00A22506">
      <w:pPr>
        <w:rPr>
          <w:sz w:val="28"/>
          <w:szCs w:val="28"/>
          <w:lang w:val="uk-UA"/>
        </w:rPr>
      </w:pPr>
    </w:p>
    <w:p w:rsidR="0030566B" w:rsidRDefault="0030566B" w:rsidP="00A22506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(підпис)                                  О.М.Левченко </w:t>
      </w:r>
    </w:p>
    <w:p w:rsidR="0030566B" w:rsidRDefault="0030566B" w:rsidP="00A22506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30566B" w:rsidRDefault="0030566B" w:rsidP="00A22506">
      <w:pPr>
        <w:tabs>
          <w:tab w:val="left" w:pos="2360"/>
        </w:tabs>
        <w:jc w:val="center"/>
        <w:rPr>
          <w:lang w:val="uk-UA"/>
        </w:rPr>
      </w:pPr>
    </w:p>
    <w:p w:rsidR="0030566B" w:rsidRDefault="0030566B" w:rsidP="00A22506">
      <w:pPr>
        <w:tabs>
          <w:tab w:val="left" w:pos="2360"/>
        </w:tabs>
        <w:jc w:val="center"/>
        <w:rPr>
          <w:lang w:val="uk-UA"/>
        </w:rPr>
      </w:pPr>
    </w:p>
    <w:p w:rsidR="0030566B" w:rsidRDefault="0030566B" w:rsidP="00A22506">
      <w:pPr>
        <w:rPr>
          <w:lang w:val="uk-UA"/>
        </w:rPr>
      </w:pPr>
    </w:p>
    <w:p w:rsidR="0030566B" w:rsidRDefault="0030566B" w:rsidP="00A22506">
      <w:pPr>
        <w:rPr>
          <w:lang w:val="uk-UA"/>
        </w:rPr>
      </w:pPr>
    </w:p>
    <w:p w:rsidR="0030566B" w:rsidRDefault="0030566B" w:rsidP="00A22506">
      <w:pPr>
        <w:rPr>
          <w:lang w:val="uk-UA"/>
        </w:rPr>
      </w:pPr>
    </w:p>
    <w:p w:rsidR="0030566B" w:rsidRDefault="0030566B" w:rsidP="00A22506">
      <w:pPr>
        <w:rPr>
          <w:lang w:val="uk-UA"/>
        </w:rPr>
      </w:pPr>
    </w:p>
    <w:p w:rsidR="0030566B" w:rsidRDefault="0030566B" w:rsidP="00A22506">
      <w:pPr>
        <w:rPr>
          <w:lang w:val="uk-UA"/>
        </w:rPr>
      </w:pPr>
    </w:p>
    <w:p w:rsidR="0030566B" w:rsidRDefault="0030566B" w:rsidP="00A22506">
      <w:pPr>
        <w:rPr>
          <w:lang w:val="uk-UA"/>
        </w:rPr>
      </w:pPr>
    </w:p>
    <w:p w:rsidR="0030566B" w:rsidRPr="00D11CDB" w:rsidRDefault="0030566B">
      <w:pPr>
        <w:rPr>
          <w:lang w:val="uk-UA"/>
        </w:rPr>
      </w:pPr>
      <w:r>
        <w:rPr>
          <w:lang w:val="uk-UA"/>
        </w:rPr>
        <w:t>Виконавець :Бобкова</w:t>
      </w:r>
    </w:p>
    <w:sectPr w:rsidR="0030566B" w:rsidRPr="00D11CDB" w:rsidSect="00E614F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2506"/>
    <w:rsid w:val="000B1AEA"/>
    <w:rsid w:val="000B56DF"/>
    <w:rsid w:val="000E2502"/>
    <w:rsid w:val="001117D2"/>
    <w:rsid w:val="001C0D15"/>
    <w:rsid w:val="0021322F"/>
    <w:rsid w:val="002702D4"/>
    <w:rsid w:val="002822AF"/>
    <w:rsid w:val="00293838"/>
    <w:rsid w:val="002C53F9"/>
    <w:rsid w:val="002D5DB5"/>
    <w:rsid w:val="002E0B3C"/>
    <w:rsid w:val="002F0E39"/>
    <w:rsid w:val="0030566B"/>
    <w:rsid w:val="003116D5"/>
    <w:rsid w:val="003C69E7"/>
    <w:rsid w:val="00401286"/>
    <w:rsid w:val="0046067F"/>
    <w:rsid w:val="00493CD2"/>
    <w:rsid w:val="004A1BEA"/>
    <w:rsid w:val="0056219B"/>
    <w:rsid w:val="006452A5"/>
    <w:rsid w:val="00720A70"/>
    <w:rsid w:val="007D0DAC"/>
    <w:rsid w:val="008245A4"/>
    <w:rsid w:val="0088481F"/>
    <w:rsid w:val="00995C24"/>
    <w:rsid w:val="00A00999"/>
    <w:rsid w:val="00A22506"/>
    <w:rsid w:val="00A45271"/>
    <w:rsid w:val="00C91B6D"/>
    <w:rsid w:val="00D11CDB"/>
    <w:rsid w:val="00E614FA"/>
    <w:rsid w:val="00F01090"/>
    <w:rsid w:val="00FD5CCC"/>
    <w:rsid w:val="00FF4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506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0254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51</TotalTime>
  <Pages>1</Pages>
  <Words>197</Words>
  <Characters>1127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25</cp:revision>
  <cp:lastPrinted>2016-08-04T14:22:00Z</cp:lastPrinted>
  <dcterms:created xsi:type="dcterms:W3CDTF">2016-05-26T09:25:00Z</dcterms:created>
  <dcterms:modified xsi:type="dcterms:W3CDTF">2016-08-11T08:10:00Z</dcterms:modified>
</cp:coreProperties>
</file>