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CAC" w:rsidRDefault="00CE1CAC" w:rsidP="00A22506">
      <w:pPr>
        <w:rPr>
          <w:lang w:val="uk-UA"/>
        </w:rPr>
      </w:pPr>
    </w:p>
    <w:p w:rsidR="00CE1CAC" w:rsidRDefault="00CE1CAC" w:rsidP="00A2250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2702D4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2418918" r:id="rId5"/>
        </w:object>
      </w:r>
    </w:p>
    <w:p w:rsidR="00CE1CAC" w:rsidRDefault="00CE1CAC" w:rsidP="00A2250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CE1CAC" w:rsidRDefault="00CE1CAC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CE1CAC" w:rsidRDefault="00CE1CAC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CE1CAC" w:rsidRDefault="00CE1CAC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CE1CAC" w:rsidRDefault="00CE1CAC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CE1CAC" w:rsidRDefault="00CE1CAC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Н Я № 481 </w:t>
      </w:r>
    </w:p>
    <w:p w:rsidR="00CE1CAC" w:rsidRDefault="00CE1CAC" w:rsidP="00A2250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CE1CAC" w:rsidRDefault="00CE1CAC" w:rsidP="00A2250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02  серпня 2016 року                                                                   місто Обухів</w:t>
      </w:r>
    </w:p>
    <w:p w:rsidR="00CE1CAC" w:rsidRDefault="00CE1CAC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CE1CAC" w:rsidRDefault="00CE1CAC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CE1CAC" w:rsidRDefault="00CE1CAC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CE1CAC" w:rsidRDefault="00CE1CAC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CE1CAC" w:rsidRDefault="00CE1CAC" w:rsidP="00A22506">
      <w:pPr>
        <w:rPr>
          <w:sz w:val="28"/>
          <w:szCs w:val="28"/>
          <w:lang w:val="uk-UA"/>
        </w:rPr>
      </w:pPr>
    </w:p>
    <w:p w:rsidR="00CE1CAC" w:rsidRDefault="00CE1CAC" w:rsidP="00A22506">
      <w:pPr>
        <w:rPr>
          <w:sz w:val="28"/>
          <w:szCs w:val="28"/>
          <w:lang w:val="uk-UA"/>
        </w:rPr>
      </w:pPr>
    </w:p>
    <w:p w:rsidR="00CE1CAC" w:rsidRDefault="00CE1CAC" w:rsidP="00A2250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CE1CAC" w:rsidRDefault="00CE1CAC" w:rsidP="00A22506">
      <w:pPr>
        <w:rPr>
          <w:sz w:val="28"/>
          <w:szCs w:val="28"/>
          <w:lang w:val="uk-UA"/>
        </w:rPr>
      </w:pPr>
    </w:p>
    <w:p w:rsidR="00CE1CAC" w:rsidRDefault="00CE1CAC" w:rsidP="00A22506">
      <w:pPr>
        <w:rPr>
          <w:sz w:val="28"/>
          <w:szCs w:val="28"/>
          <w:lang w:val="uk-UA"/>
        </w:rPr>
      </w:pPr>
    </w:p>
    <w:p w:rsidR="00CE1CAC" w:rsidRDefault="00CE1CAC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огорожі території навчально-виховного комплексу «Спеціалізована загальноосвітня школа І-ІІІ ступенів №1 з поглибленим вивченням української мови та літератури – загальноосвітня школа І-ІІІ ступенів №1 імені А.С.Малишка» по вулиці Київській, 18 в місті Обухові  Київської області у сумі 173 200,84,00 ( сто сімдесят три  тисячі двісті грн. 84 коп.),  згідно з укладеним договором  на проведення робіт з ТОВ «Дах-Будсервіс» №250/16 від 27.07.2016року, терміном на три місяці.</w:t>
      </w:r>
    </w:p>
    <w:p w:rsidR="00CE1CAC" w:rsidRDefault="00CE1CAC" w:rsidP="00A22506">
      <w:pPr>
        <w:rPr>
          <w:sz w:val="28"/>
          <w:szCs w:val="28"/>
          <w:lang w:val="uk-UA"/>
        </w:rPr>
      </w:pPr>
    </w:p>
    <w:p w:rsidR="00CE1CAC" w:rsidRDefault="00CE1CAC" w:rsidP="00A22506">
      <w:pPr>
        <w:rPr>
          <w:sz w:val="28"/>
          <w:szCs w:val="28"/>
          <w:lang w:val="uk-UA"/>
        </w:rPr>
      </w:pPr>
    </w:p>
    <w:p w:rsidR="00CE1CAC" w:rsidRDefault="00CE1CAC" w:rsidP="00A22506">
      <w:pPr>
        <w:rPr>
          <w:sz w:val="28"/>
          <w:szCs w:val="28"/>
          <w:lang w:val="uk-UA"/>
        </w:rPr>
      </w:pPr>
    </w:p>
    <w:p w:rsidR="00CE1CAC" w:rsidRDefault="00CE1CAC" w:rsidP="00A22506">
      <w:pPr>
        <w:rPr>
          <w:sz w:val="28"/>
          <w:szCs w:val="28"/>
          <w:lang w:val="uk-UA"/>
        </w:rPr>
      </w:pPr>
    </w:p>
    <w:p w:rsidR="00CE1CAC" w:rsidRDefault="00CE1CAC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(підпис)                                     О.М.Левченко </w:t>
      </w:r>
    </w:p>
    <w:p w:rsidR="00CE1CAC" w:rsidRDefault="00CE1CAC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CE1CAC" w:rsidRDefault="00CE1CAC" w:rsidP="00A22506">
      <w:pPr>
        <w:tabs>
          <w:tab w:val="left" w:pos="2360"/>
        </w:tabs>
        <w:jc w:val="center"/>
        <w:rPr>
          <w:lang w:val="uk-UA"/>
        </w:rPr>
      </w:pPr>
    </w:p>
    <w:p w:rsidR="00CE1CAC" w:rsidRDefault="00CE1CAC" w:rsidP="00A22506">
      <w:pPr>
        <w:tabs>
          <w:tab w:val="left" w:pos="2360"/>
        </w:tabs>
        <w:jc w:val="center"/>
        <w:rPr>
          <w:lang w:val="uk-UA"/>
        </w:rPr>
      </w:pPr>
    </w:p>
    <w:p w:rsidR="00CE1CAC" w:rsidRDefault="00CE1CAC" w:rsidP="00A22506">
      <w:pPr>
        <w:rPr>
          <w:lang w:val="uk-UA"/>
        </w:rPr>
      </w:pPr>
    </w:p>
    <w:p w:rsidR="00CE1CAC" w:rsidRDefault="00CE1CAC" w:rsidP="00A22506">
      <w:pPr>
        <w:rPr>
          <w:lang w:val="uk-UA"/>
        </w:rPr>
      </w:pPr>
    </w:p>
    <w:p w:rsidR="00CE1CAC" w:rsidRDefault="00CE1CAC" w:rsidP="00A22506">
      <w:pPr>
        <w:rPr>
          <w:lang w:val="uk-UA"/>
        </w:rPr>
      </w:pPr>
    </w:p>
    <w:p w:rsidR="00CE1CAC" w:rsidRDefault="00CE1CAC" w:rsidP="00A22506">
      <w:pPr>
        <w:rPr>
          <w:lang w:val="uk-UA"/>
        </w:rPr>
      </w:pPr>
    </w:p>
    <w:p w:rsidR="00CE1CAC" w:rsidRDefault="00CE1CAC" w:rsidP="00A22506">
      <w:pPr>
        <w:rPr>
          <w:lang w:val="uk-UA"/>
        </w:rPr>
      </w:pPr>
    </w:p>
    <w:p w:rsidR="00CE1CAC" w:rsidRDefault="00CE1CAC" w:rsidP="00A22506">
      <w:pPr>
        <w:rPr>
          <w:lang w:val="uk-UA"/>
        </w:rPr>
      </w:pPr>
    </w:p>
    <w:p w:rsidR="00CE1CAC" w:rsidRDefault="00CE1CAC" w:rsidP="00A22506">
      <w:pPr>
        <w:rPr>
          <w:lang w:val="uk-UA"/>
        </w:rPr>
      </w:pPr>
      <w:r>
        <w:rPr>
          <w:lang w:val="uk-UA"/>
        </w:rPr>
        <w:t>Виконавець :Бобкова</w:t>
      </w:r>
    </w:p>
    <w:p w:rsidR="00CE1CAC" w:rsidRDefault="00CE1CAC"/>
    <w:sectPr w:rsidR="00CE1CAC" w:rsidSect="00E614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506"/>
    <w:rsid w:val="001117D2"/>
    <w:rsid w:val="001D75B7"/>
    <w:rsid w:val="0021322F"/>
    <w:rsid w:val="002702D4"/>
    <w:rsid w:val="002E0B3C"/>
    <w:rsid w:val="003C69E7"/>
    <w:rsid w:val="00401286"/>
    <w:rsid w:val="0046067F"/>
    <w:rsid w:val="005327B7"/>
    <w:rsid w:val="00720A70"/>
    <w:rsid w:val="007A3309"/>
    <w:rsid w:val="00995C24"/>
    <w:rsid w:val="00A00999"/>
    <w:rsid w:val="00A178F6"/>
    <w:rsid w:val="00A22506"/>
    <w:rsid w:val="00A45271"/>
    <w:rsid w:val="00B46DAA"/>
    <w:rsid w:val="00CE1CAC"/>
    <w:rsid w:val="00CF6872"/>
    <w:rsid w:val="00E614FA"/>
    <w:rsid w:val="00E976FA"/>
    <w:rsid w:val="00F01090"/>
    <w:rsid w:val="00FD5CCC"/>
    <w:rsid w:val="00FF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0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7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35</TotalTime>
  <Pages>1</Pages>
  <Words>192</Words>
  <Characters>1097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19</cp:revision>
  <cp:lastPrinted>2016-08-03T09:11:00Z</cp:lastPrinted>
  <dcterms:created xsi:type="dcterms:W3CDTF">2016-05-26T09:25:00Z</dcterms:created>
  <dcterms:modified xsi:type="dcterms:W3CDTF">2016-08-11T08:09:00Z</dcterms:modified>
</cp:coreProperties>
</file>