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DF8" w:rsidRDefault="003C6DF8" w:rsidP="00B40243">
      <w:pPr>
        <w:rPr>
          <w:lang w:val="uk-UA"/>
        </w:rPr>
      </w:pPr>
    </w:p>
    <w:p w:rsidR="003C6DF8" w:rsidRDefault="003C6DF8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6110" r:id="rId5"/>
        </w:object>
      </w:r>
    </w:p>
    <w:p w:rsidR="003C6DF8" w:rsidRDefault="003C6DF8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3C6DF8" w:rsidRDefault="003C6DF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3C6DF8" w:rsidRDefault="003C6DF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3C6DF8" w:rsidRDefault="003C6DF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3C6DF8" w:rsidRDefault="003C6DF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3C6DF8" w:rsidRDefault="003C6DF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№475</w:t>
      </w:r>
    </w:p>
    <w:p w:rsidR="003C6DF8" w:rsidRDefault="003C6DF8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3C6DF8" w:rsidRDefault="003C6DF8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                                                              місто Обухів</w:t>
      </w:r>
    </w:p>
    <w:p w:rsidR="003C6DF8" w:rsidRDefault="003C6DF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C6DF8" w:rsidRDefault="003C6DF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C6DF8" w:rsidRDefault="003C6DF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3C6DF8" w:rsidRDefault="003C6DF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3C6DF8" w:rsidRDefault="003C6DF8" w:rsidP="00B40243">
      <w:pPr>
        <w:rPr>
          <w:sz w:val="28"/>
          <w:szCs w:val="28"/>
          <w:lang w:val="uk-UA"/>
        </w:rPr>
      </w:pPr>
    </w:p>
    <w:p w:rsidR="003C6DF8" w:rsidRDefault="003C6DF8" w:rsidP="00B40243">
      <w:pPr>
        <w:rPr>
          <w:sz w:val="28"/>
          <w:szCs w:val="28"/>
          <w:lang w:val="uk-UA"/>
        </w:rPr>
      </w:pPr>
    </w:p>
    <w:p w:rsidR="003C6DF8" w:rsidRDefault="003C6DF8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3C6DF8" w:rsidRDefault="003C6DF8" w:rsidP="00B40243">
      <w:pPr>
        <w:rPr>
          <w:sz w:val="28"/>
          <w:szCs w:val="28"/>
          <w:lang w:val="uk-UA"/>
        </w:rPr>
      </w:pPr>
    </w:p>
    <w:p w:rsidR="003C6DF8" w:rsidRDefault="003C6DF8" w:rsidP="00B40243">
      <w:pPr>
        <w:rPr>
          <w:sz w:val="28"/>
          <w:szCs w:val="28"/>
          <w:lang w:val="uk-UA"/>
        </w:rPr>
      </w:pPr>
    </w:p>
    <w:p w:rsidR="003C6DF8" w:rsidRDefault="003C6DF8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Козацькій, №18-№29, №109-№101а, №24-№66 в місті Обухові  Київської області у сумі  443 557,57 (чотириста сорок три тисячі п»ятсот п»ятдесят сім грн. 57 коп.),  згідно з укладеним договором  на проведення робіт з ТОВ «Хрещатикновобуд» №281/16 від 29.07.2016року, терміном на два місяці.</w:t>
      </w:r>
    </w:p>
    <w:p w:rsidR="003C6DF8" w:rsidRDefault="003C6DF8" w:rsidP="00B40243">
      <w:pPr>
        <w:rPr>
          <w:sz w:val="28"/>
          <w:szCs w:val="28"/>
          <w:lang w:val="uk-UA"/>
        </w:rPr>
      </w:pPr>
    </w:p>
    <w:p w:rsidR="003C6DF8" w:rsidRDefault="003C6DF8" w:rsidP="00B40243">
      <w:pPr>
        <w:rPr>
          <w:sz w:val="28"/>
          <w:szCs w:val="28"/>
          <w:lang w:val="uk-UA"/>
        </w:rPr>
      </w:pPr>
    </w:p>
    <w:p w:rsidR="003C6DF8" w:rsidRDefault="003C6DF8" w:rsidP="00B40243">
      <w:pPr>
        <w:rPr>
          <w:sz w:val="28"/>
          <w:szCs w:val="28"/>
          <w:lang w:val="uk-UA"/>
        </w:rPr>
      </w:pPr>
    </w:p>
    <w:p w:rsidR="003C6DF8" w:rsidRDefault="003C6DF8" w:rsidP="00B40243">
      <w:pPr>
        <w:rPr>
          <w:sz w:val="28"/>
          <w:szCs w:val="28"/>
          <w:lang w:val="uk-UA"/>
        </w:rPr>
      </w:pPr>
    </w:p>
    <w:p w:rsidR="003C6DF8" w:rsidRDefault="003C6DF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(підпис)                                 О.М.Левченко </w:t>
      </w:r>
    </w:p>
    <w:p w:rsidR="003C6DF8" w:rsidRDefault="003C6DF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3C6DF8" w:rsidRDefault="003C6DF8" w:rsidP="00B40243">
      <w:pPr>
        <w:tabs>
          <w:tab w:val="left" w:pos="2360"/>
        </w:tabs>
        <w:jc w:val="center"/>
        <w:rPr>
          <w:lang w:val="uk-UA"/>
        </w:rPr>
      </w:pPr>
    </w:p>
    <w:p w:rsidR="003C6DF8" w:rsidRDefault="003C6DF8" w:rsidP="00B40243">
      <w:pPr>
        <w:tabs>
          <w:tab w:val="left" w:pos="2360"/>
        </w:tabs>
        <w:jc w:val="center"/>
        <w:rPr>
          <w:lang w:val="uk-UA"/>
        </w:rPr>
      </w:pPr>
    </w:p>
    <w:p w:rsidR="003C6DF8" w:rsidRDefault="003C6DF8" w:rsidP="00B40243">
      <w:pPr>
        <w:rPr>
          <w:lang w:val="uk-UA"/>
        </w:rPr>
      </w:pPr>
    </w:p>
    <w:p w:rsidR="003C6DF8" w:rsidRDefault="003C6DF8" w:rsidP="00B40243">
      <w:pPr>
        <w:rPr>
          <w:lang w:val="uk-UA"/>
        </w:rPr>
      </w:pPr>
    </w:p>
    <w:p w:rsidR="003C6DF8" w:rsidRDefault="003C6DF8" w:rsidP="00B40243">
      <w:pPr>
        <w:rPr>
          <w:lang w:val="uk-UA"/>
        </w:rPr>
      </w:pPr>
    </w:p>
    <w:p w:rsidR="003C6DF8" w:rsidRDefault="003C6DF8" w:rsidP="00B40243">
      <w:pPr>
        <w:rPr>
          <w:lang w:val="uk-UA"/>
        </w:rPr>
      </w:pPr>
    </w:p>
    <w:p w:rsidR="003C6DF8" w:rsidRDefault="003C6DF8" w:rsidP="00B40243">
      <w:pPr>
        <w:rPr>
          <w:lang w:val="uk-UA"/>
        </w:rPr>
      </w:pPr>
    </w:p>
    <w:p w:rsidR="003C6DF8" w:rsidRDefault="003C6DF8" w:rsidP="00B40243">
      <w:pPr>
        <w:rPr>
          <w:lang w:val="uk-UA"/>
        </w:rPr>
      </w:pPr>
    </w:p>
    <w:p w:rsidR="003C6DF8" w:rsidRDefault="003C6DF8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3C6DF8" w:rsidRPr="00B40243" w:rsidRDefault="003C6DF8">
      <w:pPr>
        <w:rPr>
          <w:lang w:val="uk-UA"/>
        </w:rPr>
      </w:pPr>
    </w:p>
    <w:sectPr w:rsidR="003C6DF8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15075"/>
    <w:rsid w:val="00276FC0"/>
    <w:rsid w:val="00341873"/>
    <w:rsid w:val="00386619"/>
    <w:rsid w:val="003C6DF8"/>
    <w:rsid w:val="00437810"/>
    <w:rsid w:val="005271BF"/>
    <w:rsid w:val="00587E8D"/>
    <w:rsid w:val="007F1A4E"/>
    <w:rsid w:val="00831FF9"/>
    <w:rsid w:val="009A1B65"/>
    <w:rsid w:val="00A2379D"/>
    <w:rsid w:val="00A72149"/>
    <w:rsid w:val="00B21E32"/>
    <w:rsid w:val="00B40243"/>
    <w:rsid w:val="00B53E88"/>
    <w:rsid w:val="00B65270"/>
    <w:rsid w:val="00B96418"/>
    <w:rsid w:val="00BC3678"/>
    <w:rsid w:val="00BF09AF"/>
    <w:rsid w:val="00C95D43"/>
    <w:rsid w:val="00CA2705"/>
    <w:rsid w:val="00D0295F"/>
    <w:rsid w:val="00D81313"/>
    <w:rsid w:val="00D9798F"/>
    <w:rsid w:val="00DB58B2"/>
    <w:rsid w:val="00E95EB0"/>
    <w:rsid w:val="00F84071"/>
    <w:rsid w:val="00F9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269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165</Words>
  <Characters>946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9</cp:revision>
  <cp:lastPrinted>2016-08-01T13:41:00Z</cp:lastPrinted>
  <dcterms:created xsi:type="dcterms:W3CDTF">2016-06-21T11:51:00Z</dcterms:created>
  <dcterms:modified xsi:type="dcterms:W3CDTF">2016-08-03T13:15:00Z</dcterms:modified>
</cp:coreProperties>
</file>