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155C" w:rsidRDefault="0066155C" w:rsidP="00B40243">
      <w:pPr>
        <w:rPr>
          <w:lang w:val="uk-UA"/>
        </w:rPr>
      </w:pPr>
    </w:p>
    <w:p w:rsidR="0066155C" w:rsidRDefault="0066155C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31746289" r:id="rId5"/>
        </w:object>
      </w:r>
    </w:p>
    <w:p w:rsidR="0066155C" w:rsidRDefault="0066155C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66155C" w:rsidRDefault="0066155C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66155C" w:rsidRDefault="0066155C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66155C" w:rsidRDefault="0066155C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66155C" w:rsidRDefault="0066155C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66155C" w:rsidRDefault="0066155C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№473</w:t>
      </w:r>
    </w:p>
    <w:p w:rsidR="0066155C" w:rsidRDefault="0066155C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  <w:r>
        <w:rPr>
          <w:b/>
          <w:bCs/>
          <w:lang w:val="uk-UA"/>
        </w:rPr>
        <w:t xml:space="preserve"> </w:t>
      </w:r>
    </w:p>
    <w:p w:rsidR="0066155C" w:rsidRDefault="0066155C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01 серпня 2016 року                                                                    місто Обухів</w:t>
      </w:r>
    </w:p>
    <w:p w:rsidR="0066155C" w:rsidRDefault="0066155C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66155C" w:rsidRDefault="0066155C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66155C" w:rsidRDefault="0066155C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66155C" w:rsidRDefault="0066155C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66155C" w:rsidRDefault="0066155C" w:rsidP="00B40243">
      <w:pPr>
        <w:rPr>
          <w:sz w:val="28"/>
          <w:szCs w:val="28"/>
          <w:lang w:val="uk-UA"/>
        </w:rPr>
      </w:pPr>
    </w:p>
    <w:p w:rsidR="0066155C" w:rsidRDefault="0066155C" w:rsidP="00B40243">
      <w:pPr>
        <w:rPr>
          <w:sz w:val="28"/>
          <w:szCs w:val="28"/>
          <w:lang w:val="uk-UA"/>
        </w:rPr>
      </w:pPr>
    </w:p>
    <w:p w:rsidR="0066155C" w:rsidRDefault="0066155C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66155C" w:rsidRDefault="0066155C" w:rsidP="00B40243">
      <w:pPr>
        <w:rPr>
          <w:sz w:val="28"/>
          <w:szCs w:val="28"/>
          <w:lang w:val="uk-UA"/>
        </w:rPr>
      </w:pPr>
    </w:p>
    <w:p w:rsidR="0066155C" w:rsidRDefault="0066155C" w:rsidP="00B40243">
      <w:pPr>
        <w:rPr>
          <w:sz w:val="28"/>
          <w:szCs w:val="28"/>
          <w:lang w:val="uk-UA"/>
        </w:rPr>
      </w:pPr>
    </w:p>
    <w:p w:rsidR="0066155C" w:rsidRDefault="0066155C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дороги по вулиці Квітневій, №36-№38 в місті Обухові  Київської області у сумі  43 590,90 (сорок три тисячі  п»ятсот дев»яносто грн.90 коп.), згідно з укладеним договором  на проведення робіт з ТОВ «Хрещатикновобуд» №282/16 від 29.07.2016року, терміном на два місяці.</w:t>
      </w:r>
    </w:p>
    <w:p w:rsidR="0066155C" w:rsidRDefault="0066155C" w:rsidP="00B40243">
      <w:pPr>
        <w:rPr>
          <w:sz w:val="28"/>
          <w:szCs w:val="28"/>
          <w:lang w:val="uk-UA"/>
        </w:rPr>
      </w:pPr>
    </w:p>
    <w:p w:rsidR="0066155C" w:rsidRDefault="0066155C" w:rsidP="00B40243">
      <w:pPr>
        <w:rPr>
          <w:sz w:val="28"/>
          <w:szCs w:val="28"/>
          <w:lang w:val="uk-UA"/>
        </w:rPr>
      </w:pPr>
    </w:p>
    <w:p w:rsidR="0066155C" w:rsidRDefault="0066155C" w:rsidP="00B40243">
      <w:pPr>
        <w:rPr>
          <w:sz w:val="28"/>
          <w:szCs w:val="28"/>
          <w:lang w:val="uk-UA"/>
        </w:rPr>
      </w:pPr>
    </w:p>
    <w:p w:rsidR="0066155C" w:rsidRDefault="0066155C" w:rsidP="00B40243">
      <w:pPr>
        <w:rPr>
          <w:sz w:val="28"/>
          <w:szCs w:val="28"/>
          <w:lang w:val="uk-UA"/>
        </w:rPr>
      </w:pPr>
    </w:p>
    <w:p w:rsidR="0066155C" w:rsidRDefault="0066155C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       (підпис)                                О.М.Левченко </w:t>
      </w:r>
    </w:p>
    <w:p w:rsidR="0066155C" w:rsidRDefault="0066155C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66155C" w:rsidRDefault="0066155C" w:rsidP="00B40243">
      <w:pPr>
        <w:tabs>
          <w:tab w:val="left" w:pos="2360"/>
        </w:tabs>
        <w:jc w:val="center"/>
        <w:rPr>
          <w:lang w:val="uk-UA"/>
        </w:rPr>
      </w:pPr>
    </w:p>
    <w:p w:rsidR="0066155C" w:rsidRDefault="0066155C" w:rsidP="00B40243">
      <w:pPr>
        <w:tabs>
          <w:tab w:val="left" w:pos="2360"/>
        </w:tabs>
        <w:jc w:val="center"/>
        <w:rPr>
          <w:lang w:val="uk-UA"/>
        </w:rPr>
      </w:pPr>
    </w:p>
    <w:p w:rsidR="0066155C" w:rsidRDefault="0066155C" w:rsidP="00B40243">
      <w:pPr>
        <w:rPr>
          <w:lang w:val="uk-UA"/>
        </w:rPr>
      </w:pPr>
    </w:p>
    <w:p w:rsidR="0066155C" w:rsidRDefault="0066155C" w:rsidP="00B40243">
      <w:pPr>
        <w:rPr>
          <w:lang w:val="uk-UA"/>
        </w:rPr>
      </w:pPr>
    </w:p>
    <w:p w:rsidR="0066155C" w:rsidRDefault="0066155C" w:rsidP="00B40243">
      <w:pPr>
        <w:rPr>
          <w:lang w:val="uk-UA"/>
        </w:rPr>
      </w:pPr>
    </w:p>
    <w:p w:rsidR="0066155C" w:rsidRDefault="0066155C" w:rsidP="00B40243">
      <w:pPr>
        <w:rPr>
          <w:lang w:val="uk-UA"/>
        </w:rPr>
      </w:pPr>
    </w:p>
    <w:p w:rsidR="0066155C" w:rsidRDefault="0066155C" w:rsidP="00B40243">
      <w:pPr>
        <w:rPr>
          <w:lang w:val="uk-UA"/>
        </w:rPr>
      </w:pPr>
    </w:p>
    <w:p w:rsidR="0066155C" w:rsidRDefault="0066155C" w:rsidP="00B40243">
      <w:pPr>
        <w:rPr>
          <w:lang w:val="uk-UA"/>
        </w:rPr>
      </w:pPr>
    </w:p>
    <w:p w:rsidR="0066155C" w:rsidRDefault="0066155C" w:rsidP="00B40243">
      <w:pPr>
        <w:rPr>
          <w:lang w:val="uk-UA"/>
        </w:rPr>
      </w:pPr>
      <w:r>
        <w:rPr>
          <w:lang w:val="uk-UA"/>
        </w:rPr>
        <w:t>Виконавець : Бобкова</w:t>
      </w:r>
    </w:p>
    <w:p w:rsidR="0066155C" w:rsidRPr="00B40243" w:rsidRDefault="0066155C">
      <w:pPr>
        <w:rPr>
          <w:lang w:val="uk-UA"/>
        </w:rPr>
      </w:pPr>
    </w:p>
    <w:sectPr w:rsidR="0066155C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243"/>
    <w:rsid w:val="000D7087"/>
    <w:rsid w:val="000F4927"/>
    <w:rsid w:val="001F3DE4"/>
    <w:rsid w:val="00215075"/>
    <w:rsid w:val="00237C71"/>
    <w:rsid w:val="00276FC0"/>
    <w:rsid w:val="00341873"/>
    <w:rsid w:val="00437810"/>
    <w:rsid w:val="005271BF"/>
    <w:rsid w:val="00587E8D"/>
    <w:rsid w:val="0066155C"/>
    <w:rsid w:val="007F1A4E"/>
    <w:rsid w:val="009A1B65"/>
    <w:rsid w:val="00A2379D"/>
    <w:rsid w:val="00B21E32"/>
    <w:rsid w:val="00B40243"/>
    <w:rsid w:val="00B53E88"/>
    <w:rsid w:val="00B65270"/>
    <w:rsid w:val="00B96418"/>
    <w:rsid w:val="00BC3678"/>
    <w:rsid w:val="00BD6207"/>
    <w:rsid w:val="00BF09AF"/>
    <w:rsid w:val="00CA2705"/>
    <w:rsid w:val="00D0295F"/>
    <w:rsid w:val="00D3113E"/>
    <w:rsid w:val="00D53E7A"/>
    <w:rsid w:val="00D81313"/>
    <w:rsid w:val="00D9798F"/>
    <w:rsid w:val="00DB58B2"/>
    <w:rsid w:val="00E942AA"/>
    <w:rsid w:val="00E95EB0"/>
    <w:rsid w:val="00EA1C57"/>
    <w:rsid w:val="00F818CE"/>
    <w:rsid w:val="00F84071"/>
    <w:rsid w:val="00FD76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24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7971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27</TotalTime>
  <Pages>1</Pages>
  <Words>161</Words>
  <Characters>921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11</cp:revision>
  <cp:lastPrinted>2016-08-02T05:35:00Z</cp:lastPrinted>
  <dcterms:created xsi:type="dcterms:W3CDTF">2016-06-21T11:51:00Z</dcterms:created>
  <dcterms:modified xsi:type="dcterms:W3CDTF">2016-08-03T13:18:00Z</dcterms:modified>
</cp:coreProperties>
</file>