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864" w:rsidRDefault="00127864" w:rsidP="00B40243">
      <w:pPr>
        <w:rPr>
          <w:lang w:val="uk-UA"/>
        </w:rPr>
      </w:pPr>
    </w:p>
    <w:p w:rsidR="00127864" w:rsidRDefault="00127864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747436" r:id="rId5"/>
        </w:object>
      </w:r>
    </w:p>
    <w:p w:rsidR="00127864" w:rsidRDefault="00127864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127864" w:rsidRDefault="0012786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127864" w:rsidRDefault="0012786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127864" w:rsidRDefault="0012786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127864" w:rsidRDefault="0012786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127864" w:rsidRDefault="0012786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№471</w:t>
      </w:r>
    </w:p>
    <w:p w:rsidR="00127864" w:rsidRDefault="00127864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127864" w:rsidRDefault="00127864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серпня 2016 року</w:t>
      </w:r>
    </w:p>
    <w:p w:rsidR="00127864" w:rsidRDefault="00127864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127864" w:rsidRDefault="00127864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127864" w:rsidRDefault="00127864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127864" w:rsidRDefault="00127864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127864" w:rsidRDefault="00127864" w:rsidP="00B40243">
      <w:pPr>
        <w:rPr>
          <w:sz w:val="28"/>
          <w:szCs w:val="28"/>
          <w:lang w:val="uk-UA"/>
        </w:rPr>
      </w:pPr>
    </w:p>
    <w:p w:rsidR="00127864" w:rsidRDefault="00127864" w:rsidP="00B40243">
      <w:pPr>
        <w:rPr>
          <w:sz w:val="28"/>
          <w:szCs w:val="28"/>
          <w:lang w:val="uk-UA"/>
        </w:rPr>
      </w:pPr>
    </w:p>
    <w:p w:rsidR="00127864" w:rsidRDefault="00127864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127864" w:rsidRDefault="00127864" w:rsidP="00B40243">
      <w:pPr>
        <w:rPr>
          <w:sz w:val="28"/>
          <w:szCs w:val="28"/>
          <w:lang w:val="uk-UA"/>
        </w:rPr>
      </w:pPr>
    </w:p>
    <w:p w:rsidR="00127864" w:rsidRDefault="00127864" w:rsidP="00B40243">
      <w:pPr>
        <w:rPr>
          <w:sz w:val="28"/>
          <w:szCs w:val="28"/>
          <w:lang w:val="uk-UA"/>
        </w:rPr>
      </w:pPr>
    </w:p>
    <w:p w:rsidR="00127864" w:rsidRDefault="00127864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тротуару до мікрорайону Лікарня  по вулиці  Каштановій, 13 - ринок  в місті Обухові  Київської області у сумі 464 163,00 ( чотириста шістдесят чотири тисячі сто шістдесят три грн.00 коп.),  згідно з укладеним договором  на проведення робіт з фізичною особою-підприємцем Хачатряном Артуром №251/16 від 27.07.2016року, терміном на три місяці.</w:t>
      </w:r>
    </w:p>
    <w:p w:rsidR="00127864" w:rsidRDefault="00127864" w:rsidP="00B40243">
      <w:pPr>
        <w:rPr>
          <w:sz w:val="28"/>
          <w:szCs w:val="28"/>
          <w:lang w:val="uk-UA"/>
        </w:rPr>
      </w:pPr>
    </w:p>
    <w:p w:rsidR="00127864" w:rsidRDefault="00127864" w:rsidP="00B40243">
      <w:pPr>
        <w:rPr>
          <w:sz w:val="28"/>
          <w:szCs w:val="28"/>
          <w:lang w:val="uk-UA"/>
        </w:rPr>
      </w:pPr>
    </w:p>
    <w:p w:rsidR="00127864" w:rsidRDefault="00127864" w:rsidP="00B40243">
      <w:pPr>
        <w:rPr>
          <w:sz w:val="28"/>
          <w:szCs w:val="28"/>
          <w:lang w:val="uk-UA"/>
        </w:rPr>
      </w:pPr>
    </w:p>
    <w:p w:rsidR="00127864" w:rsidRDefault="00127864" w:rsidP="00B40243">
      <w:pPr>
        <w:rPr>
          <w:sz w:val="28"/>
          <w:szCs w:val="28"/>
          <w:lang w:val="uk-UA"/>
        </w:rPr>
      </w:pPr>
    </w:p>
    <w:p w:rsidR="00127864" w:rsidRDefault="00127864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(підпис)                                    О.М.Левченко </w:t>
      </w:r>
    </w:p>
    <w:p w:rsidR="00127864" w:rsidRDefault="00127864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127864" w:rsidRDefault="00127864" w:rsidP="00B40243">
      <w:pPr>
        <w:tabs>
          <w:tab w:val="left" w:pos="2360"/>
        </w:tabs>
        <w:jc w:val="center"/>
        <w:rPr>
          <w:lang w:val="uk-UA"/>
        </w:rPr>
      </w:pPr>
    </w:p>
    <w:p w:rsidR="00127864" w:rsidRDefault="00127864" w:rsidP="00B40243">
      <w:pPr>
        <w:tabs>
          <w:tab w:val="left" w:pos="2360"/>
        </w:tabs>
        <w:jc w:val="center"/>
        <w:rPr>
          <w:lang w:val="uk-UA"/>
        </w:rPr>
      </w:pPr>
    </w:p>
    <w:p w:rsidR="00127864" w:rsidRDefault="00127864" w:rsidP="00B40243">
      <w:pPr>
        <w:rPr>
          <w:lang w:val="uk-UA"/>
        </w:rPr>
      </w:pPr>
    </w:p>
    <w:p w:rsidR="00127864" w:rsidRDefault="00127864" w:rsidP="00B40243">
      <w:pPr>
        <w:rPr>
          <w:lang w:val="uk-UA"/>
        </w:rPr>
      </w:pPr>
    </w:p>
    <w:p w:rsidR="00127864" w:rsidRDefault="00127864" w:rsidP="00B40243">
      <w:pPr>
        <w:rPr>
          <w:lang w:val="uk-UA"/>
        </w:rPr>
      </w:pPr>
    </w:p>
    <w:p w:rsidR="00127864" w:rsidRDefault="00127864" w:rsidP="00B40243">
      <w:pPr>
        <w:rPr>
          <w:lang w:val="uk-UA"/>
        </w:rPr>
      </w:pPr>
    </w:p>
    <w:p w:rsidR="00127864" w:rsidRDefault="00127864" w:rsidP="00B40243">
      <w:pPr>
        <w:rPr>
          <w:lang w:val="uk-UA"/>
        </w:rPr>
      </w:pPr>
    </w:p>
    <w:p w:rsidR="00127864" w:rsidRDefault="00127864" w:rsidP="00B40243">
      <w:pPr>
        <w:rPr>
          <w:lang w:val="uk-UA"/>
        </w:rPr>
      </w:pPr>
    </w:p>
    <w:p w:rsidR="00127864" w:rsidRDefault="00127864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127864" w:rsidRPr="00B40243" w:rsidRDefault="00127864">
      <w:pPr>
        <w:rPr>
          <w:lang w:val="uk-UA"/>
        </w:rPr>
      </w:pPr>
    </w:p>
    <w:sectPr w:rsidR="0012786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441E4"/>
    <w:rsid w:val="000D4672"/>
    <w:rsid w:val="000D7087"/>
    <w:rsid w:val="000F4927"/>
    <w:rsid w:val="001065C4"/>
    <w:rsid w:val="00127864"/>
    <w:rsid w:val="001F3DE4"/>
    <w:rsid w:val="00294959"/>
    <w:rsid w:val="002D74DF"/>
    <w:rsid w:val="00341873"/>
    <w:rsid w:val="00373E99"/>
    <w:rsid w:val="003B5507"/>
    <w:rsid w:val="00437810"/>
    <w:rsid w:val="00535009"/>
    <w:rsid w:val="00587E8D"/>
    <w:rsid w:val="005C6871"/>
    <w:rsid w:val="00655B6C"/>
    <w:rsid w:val="006B6EC7"/>
    <w:rsid w:val="00732842"/>
    <w:rsid w:val="00780F38"/>
    <w:rsid w:val="007F1A4E"/>
    <w:rsid w:val="00805D3C"/>
    <w:rsid w:val="008C0F6B"/>
    <w:rsid w:val="009A1B65"/>
    <w:rsid w:val="009D7E40"/>
    <w:rsid w:val="009E56CF"/>
    <w:rsid w:val="00A5500A"/>
    <w:rsid w:val="00AC55F2"/>
    <w:rsid w:val="00B21E32"/>
    <w:rsid w:val="00B40243"/>
    <w:rsid w:val="00B65270"/>
    <w:rsid w:val="00B96418"/>
    <w:rsid w:val="00B96FD6"/>
    <w:rsid w:val="00BC3678"/>
    <w:rsid w:val="00BF09AF"/>
    <w:rsid w:val="00C41868"/>
    <w:rsid w:val="00C45FEC"/>
    <w:rsid w:val="00C70E66"/>
    <w:rsid w:val="00C90376"/>
    <w:rsid w:val="00D0016C"/>
    <w:rsid w:val="00D0295F"/>
    <w:rsid w:val="00D33AE3"/>
    <w:rsid w:val="00D559BE"/>
    <w:rsid w:val="00D81313"/>
    <w:rsid w:val="00D9798F"/>
    <w:rsid w:val="00DB58B2"/>
    <w:rsid w:val="00E67F1A"/>
    <w:rsid w:val="00ED3033"/>
    <w:rsid w:val="00ED5285"/>
    <w:rsid w:val="00EF65E1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6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110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171</TotalTime>
  <Pages>1</Pages>
  <Words>160</Words>
  <Characters>915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46</cp:revision>
  <cp:lastPrinted>2016-08-02T09:29:00Z</cp:lastPrinted>
  <dcterms:created xsi:type="dcterms:W3CDTF">2016-03-30T13:03:00Z</dcterms:created>
  <dcterms:modified xsi:type="dcterms:W3CDTF">2016-08-03T13:38:00Z</dcterms:modified>
</cp:coreProperties>
</file>