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327" w:rsidRDefault="007D1327" w:rsidP="00B40243">
      <w:pPr>
        <w:rPr>
          <w:lang w:val="uk-UA"/>
        </w:rPr>
      </w:pP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7380" r:id="rId5"/>
        </w:object>
      </w: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№470</w:t>
      </w:r>
    </w:p>
    <w:p w:rsidR="007D1327" w:rsidRDefault="007D1327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7D1327" w:rsidRDefault="007D1327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місто Обухів</w:t>
      </w:r>
    </w:p>
    <w:p w:rsidR="007D1327" w:rsidRDefault="007D132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D1327" w:rsidRDefault="007D132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D1327" w:rsidRDefault="007D132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7D1327" w:rsidRDefault="007D132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підпірної стінки по вулиці  Каштановій, 9-11  в місті Обухові  Київської області у сумі 86 476,00 ( вісімдесят шість тисяч чотириста сімдесят шість грн.00 коп.),  згідно з укладеним договором  на проведення робіт з фізичною особою-підприємцем Хачатряном Артуром №249/16 від 27.07.2016року, терміном на три місяці.</w:t>
      </w: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rPr>
          <w:sz w:val="28"/>
          <w:szCs w:val="28"/>
          <w:lang w:val="uk-UA"/>
        </w:rPr>
      </w:pPr>
    </w:p>
    <w:p w:rsidR="007D1327" w:rsidRDefault="007D132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7D1327" w:rsidRDefault="007D132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7D1327" w:rsidRDefault="007D1327" w:rsidP="00B40243">
      <w:pPr>
        <w:tabs>
          <w:tab w:val="left" w:pos="2360"/>
        </w:tabs>
        <w:jc w:val="center"/>
        <w:rPr>
          <w:lang w:val="uk-UA"/>
        </w:rPr>
      </w:pPr>
    </w:p>
    <w:p w:rsidR="007D1327" w:rsidRDefault="007D1327" w:rsidP="00B40243">
      <w:pPr>
        <w:tabs>
          <w:tab w:val="left" w:pos="2360"/>
        </w:tabs>
        <w:jc w:val="center"/>
        <w:rPr>
          <w:lang w:val="uk-UA"/>
        </w:rPr>
      </w:pPr>
    </w:p>
    <w:p w:rsidR="007D1327" w:rsidRDefault="007D1327" w:rsidP="00B40243">
      <w:pPr>
        <w:rPr>
          <w:lang w:val="uk-UA"/>
        </w:rPr>
      </w:pPr>
    </w:p>
    <w:p w:rsidR="007D1327" w:rsidRDefault="007D1327" w:rsidP="00B40243">
      <w:pPr>
        <w:rPr>
          <w:lang w:val="uk-UA"/>
        </w:rPr>
      </w:pPr>
    </w:p>
    <w:p w:rsidR="007D1327" w:rsidRDefault="007D1327" w:rsidP="00B40243">
      <w:pPr>
        <w:rPr>
          <w:lang w:val="uk-UA"/>
        </w:rPr>
      </w:pPr>
    </w:p>
    <w:p w:rsidR="007D1327" w:rsidRDefault="007D1327" w:rsidP="00B40243">
      <w:pPr>
        <w:rPr>
          <w:lang w:val="uk-UA"/>
        </w:rPr>
      </w:pPr>
    </w:p>
    <w:p w:rsidR="007D1327" w:rsidRDefault="007D1327" w:rsidP="00B40243">
      <w:pPr>
        <w:rPr>
          <w:lang w:val="uk-UA"/>
        </w:rPr>
      </w:pPr>
    </w:p>
    <w:p w:rsidR="007D1327" w:rsidRDefault="007D1327" w:rsidP="00B40243">
      <w:pPr>
        <w:rPr>
          <w:lang w:val="uk-UA"/>
        </w:rPr>
      </w:pPr>
    </w:p>
    <w:p w:rsidR="007D1327" w:rsidRDefault="007D1327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7D1327" w:rsidRPr="00B40243" w:rsidRDefault="007D1327">
      <w:pPr>
        <w:rPr>
          <w:lang w:val="uk-UA"/>
        </w:rPr>
      </w:pPr>
    </w:p>
    <w:sectPr w:rsidR="007D1327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41E4"/>
    <w:rsid w:val="000D4672"/>
    <w:rsid w:val="000D7087"/>
    <w:rsid w:val="000F4927"/>
    <w:rsid w:val="001065C4"/>
    <w:rsid w:val="001F3DE4"/>
    <w:rsid w:val="00294959"/>
    <w:rsid w:val="002D74DF"/>
    <w:rsid w:val="00341873"/>
    <w:rsid w:val="003B5507"/>
    <w:rsid w:val="00437810"/>
    <w:rsid w:val="00535009"/>
    <w:rsid w:val="00587E8D"/>
    <w:rsid w:val="005C6871"/>
    <w:rsid w:val="00655B6C"/>
    <w:rsid w:val="006B6EC7"/>
    <w:rsid w:val="00780F38"/>
    <w:rsid w:val="007D1327"/>
    <w:rsid w:val="007F1A4E"/>
    <w:rsid w:val="00805D3C"/>
    <w:rsid w:val="008C0F6B"/>
    <w:rsid w:val="009A1B65"/>
    <w:rsid w:val="009D7E40"/>
    <w:rsid w:val="009E56CF"/>
    <w:rsid w:val="00A5500A"/>
    <w:rsid w:val="00AC55F2"/>
    <w:rsid w:val="00B21E32"/>
    <w:rsid w:val="00B40243"/>
    <w:rsid w:val="00B65270"/>
    <w:rsid w:val="00B96418"/>
    <w:rsid w:val="00B96FD6"/>
    <w:rsid w:val="00BC3678"/>
    <w:rsid w:val="00BF09AF"/>
    <w:rsid w:val="00C45FEC"/>
    <w:rsid w:val="00C70E66"/>
    <w:rsid w:val="00D0016C"/>
    <w:rsid w:val="00D0295F"/>
    <w:rsid w:val="00D331C5"/>
    <w:rsid w:val="00D33AE3"/>
    <w:rsid w:val="00D40F38"/>
    <w:rsid w:val="00D559BE"/>
    <w:rsid w:val="00D81313"/>
    <w:rsid w:val="00D84EF5"/>
    <w:rsid w:val="00D9798F"/>
    <w:rsid w:val="00DB58B2"/>
    <w:rsid w:val="00E67F1A"/>
    <w:rsid w:val="00ED3033"/>
    <w:rsid w:val="00ED5285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44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169</TotalTime>
  <Pages>1</Pages>
  <Words>167</Words>
  <Characters>952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44</cp:revision>
  <cp:lastPrinted>2016-08-02T09:16:00Z</cp:lastPrinted>
  <dcterms:created xsi:type="dcterms:W3CDTF">2016-03-30T13:03:00Z</dcterms:created>
  <dcterms:modified xsi:type="dcterms:W3CDTF">2016-08-03T13:37:00Z</dcterms:modified>
</cp:coreProperties>
</file>