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6459" r:id="rId5"/>
        </w:objec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№467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CD0305" w:rsidRDefault="00CD030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місто Обухів</w:t>
      </w:r>
    </w:p>
    <w:p w:rsidR="00CD0305" w:rsidRDefault="00CD0305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D0305" w:rsidRDefault="00CD0305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CD0305" w:rsidRDefault="00CD0305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тротуару по вулиці  Київській, №99-№105а  в місті Обухові  Київської області у сумі 116 012,98 ( сто шістнадцять тисяч дванадцять  грн. 98 коп.),  згідно з укладеним договором  на проведення робіт з ТОВ «Ф-Арт-Плюс» №279/16 від 29.07.2016року, терміном на три місяці.</w:t>
      </w: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rPr>
          <w:sz w:val="28"/>
          <w:szCs w:val="28"/>
          <w:lang w:val="uk-UA"/>
        </w:rPr>
      </w:pPr>
    </w:p>
    <w:p w:rsidR="00CD0305" w:rsidRDefault="00CD0305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(підпис)                                  О.М.Левченко </w:t>
      </w:r>
    </w:p>
    <w:p w:rsidR="00CD0305" w:rsidRDefault="00CD0305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CD0305" w:rsidRDefault="00CD0305" w:rsidP="00B40243">
      <w:pPr>
        <w:tabs>
          <w:tab w:val="left" w:pos="2360"/>
        </w:tabs>
        <w:jc w:val="center"/>
        <w:rPr>
          <w:lang w:val="uk-UA"/>
        </w:rPr>
      </w:pPr>
    </w:p>
    <w:p w:rsidR="00CD0305" w:rsidRDefault="00CD0305" w:rsidP="00B40243">
      <w:pPr>
        <w:tabs>
          <w:tab w:val="left" w:pos="2360"/>
        </w:tabs>
        <w:jc w:val="center"/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</w:p>
    <w:p w:rsidR="00CD0305" w:rsidRDefault="00CD0305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CD0305" w:rsidRPr="00B40243" w:rsidRDefault="00CD0305">
      <w:pPr>
        <w:rPr>
          <w:lang w:val="uk-UA"/>
        </w:rPr>
      </w:pPr>
    </w:p>
    <w:sectPr w:rsidR="00CD0305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41E4"/>
    <w:rsid w:val="00074A5B"/>
    <w:rsid w:val="000D4672"/>
    <w:rsid w:val="000D7087"/>
    <w:rsid w:val="000F4927"/>
    <w:rsid w:val="001065C4"/>
    <w:rsid w:val="00146DA9"/>
    <w:rsid w:val="001F3DE4"/>
    <w:rsid w:val="00294959"/>
    <w:rsid w:val="002D74DF"/>
    <w:rsid w:val="00305F42"/>
    <w:rsid w:val="003332D0"/>
    <w:rsid w:val="00341873"/>
    <w:rsid w:val="003B5507"/>
    <w:rsid w:val="003D3C94"/>
    <w:rsid w:val="00437810"/>
    <w:rsid w:val="00535009"/>
    <w:rsid w:val="00587E8D"/>
    <w:rsid w:val="005C6871"/>
    <w:rsid w:val="00655B6C"/>
    <w:rsid w:val="006B6EC7"/>
    <w:rsid w:val="00780F38"/>
    <w:rsid w:val="007E6CB9"/>
    <w:rsid w:val="007F1A4E"/>
    <w:rsid w:val="00805D3C"/>
    <w:rsid w:val="008C0F6B"/>
    <w:rsid w:val="009A1B65"/>
    <w:rsid w:val="009D7E40"/>
    <w:rsid w:val="009E56CF"/>
    <w:rsid w:val="00A5500A"/>
    <w:rsid w:val="00A553AB"/>
    <w:rsid w:val="00AC55F2"/>
    <w:rsid w:val="00AD7CF4"/>
    <w:rsid w:val="00B059D8"/>
    <w:rsid w:val="00B21E32"/>
    <w:rsid w:val="00B40243"/>
    <w:rsid w:val="00B65270"/>
    <w:rsid w:val="00B96418"/>
    <w:rsid w:val="00B96FD6"/>
    <w:rsid w:val="00BC3678"/>
    <w:rsid w:val="00BF09AF"/>
    <w:rsid w:val="00C415C1"/>
    <w:rsid w:val="00C45FEC"/>
    <w:rsid w:val="00C70E66"/>
    <w:rsid w:val="00CD0305"/>
    <w:rsid w:val="00D0016C"/>
    <w:rsid w:val="00D0295F"/>
    <w:rsid w:val="00D33AE3"/>
    <w:rsid w:val="00D559BE"/>
    <w:rsid w:val="00D81313"/>
    <w:rsid w:val="00D9798F"/>
    <w:rsid w:val="00DB58B2"/>
    <w:rsid w:val="00DD0413"/>
    <w:rsid w:val="00E67F1A"/>
    <w:rsid w:val="00E8293C"/>
    <w:rsid w:val="00ED3033"/>
    <w:rsid w:val="00ED5285"/>
    <w:rsid w:val="00EE5D70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24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173</TotalTime>
  <Pages>1</Pages>
  <Words>160</Words>
  <Characters>917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48</cp:revision>
  <cp:lastPrinted>2016-08-02T11:30:00Z</cp:lastPrinted>
  <dcterms:created xsi:type="dcterms:W3CDTF">2016-03-30T13:03:00Z</dcterms:created>
  <dcterms:modified xsi:type="dcterms:W3CDTF">2016-08-03T13:21:00Z</dcterms:modified>
</cp:coreProperties>
</file>