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DBF" w:rsidRDefault="000A2DBF" w:rsidP="00B40243">
      <w:pPr>
        <w:rPr>
          <w:lang w:val="uk-UA"/>
        </w:rPr>
      </w:pP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292850" r:id="rId5"/>
        </w:object>
      </w: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№455</w:t>
      </w:r>
    </w:p>
    <w:p w:rsidR="000A2DBF" w:rsidRDefault="000A2DBF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0A2DBF" w:rsidRDefault="000A2DBF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28 липня 2016 року                                                                 місто Обухів</w:t>
      </w:r>
    </w:p>
    <w:p w:rsidR="000A2DBF" w:rsidRDefault="000A2DB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A2DBF" w:rsidRDefault="000A2DB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A2DBF" w:rsidRDefault="000A2DB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0A2DBF" w:rsidRDefault="000A2DB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квартальних мереж тепловодопостачання КТЕП №6- вулиця Київська,148  в місті Обухові  Київської області у сумі  160 584,00 ( сто шістдесят тисяч п»ятсот вісімдесят чотири  грн. 00 коп.),  згідно з укладеним договором  на проведення робіт з  КПОМР «Обухівтеплотрансбуд»  №240/16 від 26.07.2016року, терміном на три місяці.</w:t>
      </w: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rPr>
          <w:sz w:val="28"/>
          <w:szCs w:val="28"/>
          <w:lang w:val="uk-UA"/>
        </w:rPr>
      </w:pPr>
    </w:p>
    <w:p w:rsidR="000A2DBF" w:rsidRDefault="000A2DB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   (підпис)                           О.М.Левченко </w:t>
      </w:r>
    </w:p>
    <w:p w:rsidR="000A2DBF" w:rsidRDefault="000A2DB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0A2DBF" w:rsidRDefault="000A2DBF" w:rsidP="00B40243">
      <w:pPr>
        <w:tabs>
          <w:tab w:val="left" w:pos="2360"/>
        </w:tabs>
        <w:jc w:val="center"/>
        <w:rPr>
          <w:lang w:val="uk-UA"/>
        </w:rPr>
      </w:pPr>
    </w:p>
    <w:p w:rsidR="000A2DBF" w:rsidRDefault="000A2DBF" w:rsidP="00B40243">
      <w:pPr>
        <w:tabs>
          <w:tab w:val="left" w:pos="2360"/>
        </w:tabs>
        <w:jc w:val="center"/>
        <w:rPr>
          <w:lang w:val="uk-UA"/>
        </w:rPr>
      </w:pPr>
    </w:p>
    <w:p w:rsidR="000A2DBF" w:rsidRDefault="000A2DBF" w:rsidP="00B40243">
      <w:pPr>
        <w:rPr>
          <w:lang w:val="uk-UA"/>
        </w:rPr>
      </w:pPr>
    </w:p>
    <w:p w:rsidR="000A2DBF" w:rsidRDefault="000A2DBF" w:rsidP="00B40243">
      <w:pPr>
        <w:rPr>
          <w:lang w:val="uk-UA"/>
        </w:rPr>
      </w:pPr>
    </w:p>
    <w:p w:rsidR="000A2DBF" w:rsidRDefault="000A2DBF" w:rsidP="00B40243">
      <w:pPr>
        <w:rPr>
          <w:lang w:val="uk-UA"/>
        </w:rPr>
      </w:pPr>
    </w:p>
    <w:p w:rsidR="000A2DBF" w:rsidRDefault="000A2DBF" w:rsidP="00B40243">
      <w:pPr>
        <w:rPr>
          <w:lang w:val="uk-UA"/>
        </w:rPr>
      </w:pPr>
    </w:p>
    <w:p w:rsidR="000A2DBF" w:rsidRDefault="000A2DBF" w:rsidP="00B40243">
      <w:pPr>
        <w:rPr>
          <w:lang w:val="uk-UA"/>
        </w:rPr>
      </w:pPr>
    </w:p>
    <w:p w:rsidR="000A2DBF" w:rsidRDefault="000A2DBF" w:rsidP="00B40243">
      <w:pPr>
        <w:rPr>
          <w:lang w:val="uk-UA"/>
        </w:rPr>
      </w:pPr>
    </w:p>
    <w:p w:rsidR="000A2DBF" w:rsidRDefault="000A2DBF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0A2DBF" w:rsidRPr="00B40243" w:rsidRDefault="000A2DBF">
      <w:pPr>
        <w:rPr>
          <w:lang w:val="uk-UA"/>
        </w:rPr>
      </w:pPr>
    </w:p>
    <w:sectPr w:rsidR="000A2DBF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50C50"/>
    <w:rsid w:val="000A2DBF"/>
    <w:rsid w:val="000D7087"/>
    <w:rsid w:val="000F4927"/>
    <w:rsid w:val="001F3DE4"/>
    <w:rsid w:val="00260C09"/>
    <w:rsid w:val="00314A64"/>
    <w:rsid w:val="00341873"/>
    <w:rsid w:val="00437810"/>
    <w:rsid w:val="00587E8D"/>
    <w:rsid w:val="0064542E"/>
    <w:rsid w:val="007F1A4E"/>
    <w:rsid w:val="009A1B65"/>
    <w:rsid w:val="00A1004A"/>
    <w:rsid w:val="00A41909"/>
    <w:rsid w:val="00B21E32"/>
    <w:rsid w:val="00B40243"/>
    <w:rsid w:val="00B65270"/>
    <w:rsid w:val="00B96418"/>
    <w:rsid w:val="00BC3678"/>
    <w:rsid w:val="00BF09AF"/>
    <w:rsid w:val="00C46B34"/>
    <w:rsid w:val="00CB7EDF"/>
    <w:rsid w:val="00D0295F"/>
    <w:rsid w:val="00D81313"/>
    <w:rsid w:val="00D9798F"/>
    <w:rsid w:val="00DB58B2"/>
    <w:rsid w:val="00DE58C8"/>
    <w:rsid w:val="00E16533"/>
    <w:rsid w:val="00EB02C5"/>
    <w:rsid w:val="00F12ADA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902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123</TotalTime>
  <Pages>1</Pages>
  <Words>168</Words>
  <Characters>963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30</cp:revision>
  <cp:lastPrinted>2016-07-27T13:07:00Z</cp:lastPrinted>
  <dcterms:created xsi:type="dcterms:W3CDTF">2016-03-30T13:03:00Z</dcterms:created>
  <dcterms:modified xsi:type="dcterms:W3CDTF">2016-07-29T07:21:00Z</dcterms:modified>
</cp:coreProperties>
</file>