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AF" w:rsidRDefault="00267FAF" w:rsidP="00B40243">
      <w:pPr>
        <w:rPr>
          <w:lang w:val="uk-UA"/>
        </w:rPr>
      </w:pP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292954" r:id="rId5"/>
        </w:object>
      </w: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№454</w:t>
      </w:r>
    </w:p>
    <w:p w:rsidR="00267FAF" w:rsidRDefault="00267FAF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267FAF" w:rsidRDefault="00267FAF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28  липня 2016 року                                                                    місто Обухів</w:t>
      </w:r>
    </w:p>
    <w:p w:rsidR="00267FAF" w:rsidRDefault="00267FA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67FAF" w:rsidRDefault="00267FA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67FAF" w:rsidRDefault="00267FA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267FAF" w:rsidRDefault="00267FA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котельні   по вулиці  Чумацький шлях, 24  в місті Обухові  Київської області у сумі  180 470,08  ( сто вісімдесят тисяч чотириста сімдесят грн. 08 коп.),  згідно з укладеним договором  на проведення робіт з комунальним підприємством «Обухіврайтепломережа» №241/16 від 26.07.2016року, терміном на три місяці.</w:t>
      </w: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rPr>
          <w:sz w:val="28"/>
          <w:szCs w:val="28"/>
          <w:lang w:val="uk-UA"/>
        </w:rPr>
      </w:pPr>
    </w:p>
    <w:p w:rsidR="00267FAF" w:rsidRDefault="00267FA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(підпис)                               О.М.Левченко </w:t>
      </w:r>
    </w:p>
    <w:p w:rsidR="00267FAF" w:rsidRDefault="00267FA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267FAF" w:rsidRDefault="00267FAF" w:rsidP="00B40243">
      <w:pPr>
        <w:tabs>
          <w:tab w:val="left" w:pos="2360"/>
        </w:tabs>
        <w:jc w:val="center"/>
        <w:rPr>
          <w:lang w:val="uk-UA"/>
        </w:rPr>
      </w:pPr>
    </w:p>
    <w:p w:rsidR="00267FAF" w:rsidRDefault="00267FAF" w:rsidP="00B40243">
      <w:pPr>
        <w:tabs>
          <w:tab w:val="left" w:pos="2360"/>
        </w:tabs>
        <w:jc w:val="center"/>
        <w:rPr>
          <w:lang w:val="uk-UA"/>
        </w:rPr>
      </w:pPr>
    </w:p>
    <w:p w:rsidR="00267FAF" w:rsidRDefault="00267FAF" w:rsidP="00B40243">
      <w:pPr>
        <w:rPr>
          <w:lang w:val="uk-UA"/>
        </w:rPr>
      </w:pPr>
    </w:p>
    <w:p w:rsidR="00267FAF" w:rsidRDefault="00267FAF" w:rsidP="00B40243">
      <w:pPr>
        <w:rPr>
          <w:lang w:val="uk-UA"/>
        </w:rPr>
      </w:pPr>
    </w:p>
    <w:p w:rsidR="00267FAF" w:rsidRDefault="00267FAF" w:rsidP="00B40243">
      <w:pPr>
        <w:rPr>
          <w:lang w:val="uk-UA"/>
        </w:rPr>
      </w:pPr>
    </w:p>
    <w:p w:rsidR="00267FAF" w:rsidRDefault="00267FAF" w:rsidP="00B40243">
      <w:pPr>
        <w:rPr>
          <w:lang w:val="uk-UA"/>
        </w:rPr>
      </w:pPr>
    </w:p>
    <w:p w:rsidR="00267FAF" w:rsidRDefault="00267FAF" w:rsidP="00B40243">
      <w:pPr>
        <w:rPr>
          <w:lang w:val="uk-UA"/>
        </w:rPr>
      </w:pPr>
    </w:p>
    <w:p w:rsidR="00267FAF" w:rsidRDefault="00267FAF" w:rsidP="00B40243">
      <w:pPr>
        <w:rPr>
          <w:lang w:val="uk-UA"/>
        </w:rPr>
      </w:pPr>
    </w:p>
    <w:p w:rsidR="00267FAF" w:rsidRDefault="00267FAF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267FAF" w:rsidRPr="00B40243" w:rsidRDefault="00267FAF">
      <w:pPr>
        <w:rPr>
          <w:lang w:val="uk-UA"/>
        </w:rPr>
      </w:pPr>
    </w:p>
    <w:sectPr w:rsidR="00267FAF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67750"/>
    <w:rsid w:val="00267FAF"/>
    <w:rsid w:val="002D7FCD"/>
    <w:rsid w:val="00341873"/>
    <w:rsid w:val="003C67B0"/>
    <w:rsid w:val="003C745F"/>
    <w:rsid w:val="00415E7C"/>
    <w:rsid w:val="00437810"/>
    <w:rsid w:val="00587E8D"/>
    <w:rsid w:val="007F1A4E"/>
    <w:rsid w:val="00805D3C"/>
    <w:rsid w:val="0081044D"/>
    <w:rsid w:val="00993850"/>
    <w:rsid w:val="009A1B65"/>
    <w:rsid w:val="00B21E32"/>
    <w:rsid w:val="00B40243"/>
    <w:rsid w:val="00B65270"/>
    <w:rsid w:val="00B96418"/>
    <w:rsid w:val="00BC3678"/>
    <w:rsid w:val="00BF09AF"/>
    <w:rsid w:val="00D0016C"/>
    <w:rsid w:val="00D0295F"/>
    <w:rsid w:val="00D2416C"/>
    <w:rsid w:val="00D81313"/>
    <w:rsid w:val="00D9798F"/>
    <w:rsid w:val="00DB58B2"/>
    <w:rsid w:val="00E67F1A"/>
    <w:rsid w:val="00ED3D19"/>
    <w:rsid w:val="00F550A7"/>
    <w:rsid w:val="00F84071"/>
    <w:rsid w:val="00F8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669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139</TotalTime>
  <Pages>1</Pages>
  <Words>167</Words>
  <Characters>957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30</cp:revision>
  <cp:lastPrinted>2016-07-27T12:47:00Z</cp:lastPrinted>
  <dcterms:created xsi:type="dcterms:W3CDTF">2016-03-30T13:03:00Z</dcterms:created>
  <dcterms:modified xsi:type="dcterms:W3CDTF">2016-07-29T07:23:00Z</dcterms:modified>
</cp:coreProperties>
</file>