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A8A" w:rsidRDefault="00370A8A" w:rsidP="00A22506">
      <w:pPr>
        <w:rPr>
          <w:lang w:val="uk-UA"/>
        </w:rPr>
      </w:pPr>
    </w:p>
    <w:p w:rsidR="00370A8A" w:rsidRDefault="00370A8A" w:rsidP="00A22506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2702D4">
        <w:rPr>
          <w:sz w:val="20"/>
          <w:szCs w:val="20"/>
          <w:lang w:val="uk-UA"/>
        </w:rPr>
        <w:object w:dxaOrig="10269" w:dyaOrig="155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31029922" r:id="rId5"/>
        </w:object>
      </w:r>
    </w:p>
    <w:p w:rsidR="00370A8A" w:rsidRDefault="00370A8A" w:rsidP="00A22506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370A8A" w:rsidRDefault="00370A8A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370A8A" w:rsidRDefault="00370A8A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370A8A" w:rsidRDefault="00370A8A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370A8A" w:rsidRDefault="00370A8A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370A8A" w:rsidRDefault="00370A8A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Н Я № 448 </w:t>
      </w:r>
    </w:p>
    <w:p w:rsidR="00370A8A" w:rsidRDefault="00370A8A" w:rsidP="00A22506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370A8A" w:rsidRDefault="00370A8A" w:rsidP="00A22506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25 липня 2016 року                                                                   місто Обухів</w:t>
      </w:r>
    </w:p>
    <w:p w:rsidR="00370A8A" w:rsidRDefault="00370A8A" w:rsidP="00A22506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370A8A" w:rsidRDefault="00370A8A" w:rsidP="00A22506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370A8A" w:rsidRDefault="00370A8A" w:rsidP="00A2250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370A8A" w:rsidRDefault="00370A8A" w:rsidP="00A2250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370A8A" w:rsidRDefault="00370A8A" w:rsidP="00A22506">
      <w:pPr>
        <w:rPr>
          <w:sz w:val="28"/>
          <w:szCs w:val="28"/>
          <w:lang w:val="uk-UA"/>
        </w:rPr>
      </w:pPr>
    </w:p>
    <w:p w:rsidR="00370A8A" w:rsidRDefault="00370A8A" w:rsidP="00A22506">
      <w:pPr>
        <w:rPr>
          <w:sz w:val="28"/>
          <w:szCs w:val="28"/>
          <w:lang w:val="uk-UA"/>
        </w:rPr>
      </w:pPr>
    </w:p>
    <w:p w:rsidR="00370A8A" w:rsidRDefault="00370A8A" w:rsidP="00A2250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370A8A" w:rsidRDefault="00370A8A" w:rsidP="00A22506">
      <w:pPr>
        <w:rPr>
          <w:sz w:val="28"/>
          <w:szCs w:val="28"/>
          <w:lang w:val="uk-UA"/>
        </w:rPr>
      </w:pPr>
    </w:p>
    <w:p w:rsidR="00370A8A" w:rsidRDefault="00370A8A" w:rsidP="00A22506">
      <w:pPr>
        <w:rPr>
          <w:sz w:val="28"/>
          <w:szCs w:val="28"/>
          <w:lang w:val="uk-UA"/>
        </w:rPr>
      </w:pPr>
    </w:p>
    <w:p w:rsidR="00370A8A" w:rsidRDefault="00370A8A" w:rsidP="00A22506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 тротуару по вулиці Миру, 16- вулиці Каштанова, 16 в місті Обухові  Київської області у сумі 129 284,40 (сто двадцять дев»ять  тисяч двісті вісімдесят чотири грн.40 коп.),  згідно з укладеним договором  на проведення робіт з ТОВ «Профенерго Інжиніринг» №223/16 від 22.07.2016року, терміном на три місяці.</w:t>
      </w:r>
    </w:p>
    <w:p w:rsidR="00370A8A" w:rsidRDefault="00370A8A" w:rsidP="00A22506">
      <w:pPr>
        <w:rPr>
          <w:sz w:val="28"/>
          <w:szCs w:val="28"/>
          <w:lang w:val="uk-UA"/>
        </w:rPr>
      </w:pPr>
    </w:p>
    <w:p w:rsidR="00370A8A" w:rsidRDefault="00370A8A" w:rsidP="00A22506">
      <w:pPr>
        <w:rPr>
          <w:sz w:val="28"/>
          <w:szCs w:val="28"/>
          <w:lang w:val="uk-UA"/>
        </w:rPr>
      </w:pPr>
    </w:p>
    <w:p w:rsidR="00370A8A" w:rsidRDefault="00370A8A" w:rsidP="00A22506">
      <w:pPr>
        <w:rPr>
          <w:sz w:val="28"/>
          <w:szCs w:val="28"/>
          <w:lang w:val="uk-UA"/>
        </w:rPr>
      </w:pPr>
    </w:p>
    <w:p w:rsidR="00370A8A" w:rsidRDefault="00370A8A" w:rsidP="00A22506">
      <w:pPr>
        <w:rPr>
          <w:sz w:val="28"/>
          <w:szCs w:val="28"/>
          <w:lang w:val="uk-UA"/>
        </w:rPr>
      </w:pPr>
    </w:p>
    <w:p w:rsidR="00370A8A" w:rsidRDefault="00370A8A" w:rsidP="00A22506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   (підпис)                                О.М.Левченко </w:t>
      </w:r>
    </w:p>
    <w:p w:rsidR="00370A8A" w:rsidRDefault="00370A8A" w:rsidP="00A22506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370A8A" w:rsidRDefault="00370A8A" w:rsidP="00A22506">
      <w:pPr>
        <w:tabs>
          <w:tab w:val="left" w:pos="2360"/>
        </w:tabs>
        <w:jc w:val="center"/>
        <w:rPr>
          <w:lang w:val="uk-UA"/>
        </w:rPr>
      </w:pPr>
    </w:p>
    <w:p w:rsidR="00370A8A" w:rsidRDefault="00370A8A" w:rsidP="00A22506">
      <w:pPr>
        <w:tabs>
          <w:tab w:val="left" w:pos="2360"/>
        </w:tabs>
        <w:jc w:val="center"/>
        <w:rPr>
          <w:lang w:val="uk-UA"/>
        </w:rPr>
      </w:pPr>
    </w:p>
    <w:p w:rsidR="00370A8A" w:rsidRDefault="00370A8A" w:rsidP="00A22506">
      <w:pPr>
        <w:rPr>
          <w:lang w:val="uk-UA"/>
        </w:rPr>
      </w:pPr>
    </w:p>
    <w:p w:rsidR="00370A8A" w:rsidRDefault="00370A8A" w:rsidP="00A22506">
      <w:pPr>
        <w:rPr>
          <w:lang w:val="uk-UA"/>
        </w:rPr>
      </w:pPr>
    </w:p>
    <w:p w:rsidR="00370A8A" w:rsidRDefault="00370A8A" w:rsidP="00A22506">
      <w:pPr>
        <w:rPr>
          <w:lang w:val="uk-UA"/>
        </w:rPr>
      </w:pPr>
    </w:p>
    <w:p w:rsidR="00370A8A" w:rsidRDefault="00370A8A" w:rsidP="00A22506">
      <w:pPr>
        <w:rPr>
          <w:lang w:val="uk-UA"/>
        </w:rPr>
      </w:pPr>
    </w:p>
    <w:p w:rsidR="00370A8A" w:rsidRDefault="00370A8A" w:rsidP="00A22506">
      <w:pPr>
        <w:rPr>
          <w:lang w:val="uk-UA"/>
        </w:rPr>
      </w:pPr>
    </w:p>
    <w:p w:rsidR="00370A8A" w:rsidRDefault="00370A8A" w:rsidP="00A22506">
      <w:pPr>
        <w:rPr>
          <w:lang w:val="uk-UA"/>
        </w:rPr>
      </w:pPr>
    </w:p>
    <w:p w:rsidR="00370A8A" w:rsidRDefault="00370A8A" w:rsidP="00A22506">
      <w:pPr>
        <w:rPr>
          <w:lang w:val="uk-UA"/>
        </w:rPr>
      </w:pPr>
      <w:r>
        <w:rPr>
          <w:lang w:val="uk-UA"/>
        </w:rPr>
        <w:t>Виконавець :Бобкова</w:t>
      </w:r>
    </w:p>
    <w:p w:rsidR="00370A8A" w:rsidRDefault="00370A8A"/>
    <w:sectPr w:rsidR="00370A8A" w:rsidSect="00E614F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22506"/>
    <w:rsid w:val="000727B5"/>
    <w:rsid w:val="0021322F"/>
    <w:rsid w:val="002702D4"/>
    <w:rsid w:val="002749C0"/>
    <w:rsid w:val="00286F57"/>
    <w:rsid w:val="002917A0"/>
    <w:rsid w:val="00370A8A"/>
    <w:rsid w:val="003C69E7"/>
    <w:rsid w:val="0046067F"/>
    <w:rsid w:val="004F507C"/>
    <w:rsid w:val="006909F2"/>
    <w:rsid w:val="00720A70"/>
    <w:rsid w:val="008A124C"/>
    <w:rsid w:val="00995C24"/>
    <w:rsid w:val="009D7707"/>
    <w:rsid w:val="00A00999"/>
    <w:rsid w:val="00A22506"/>
    <w:rsid w:val="00A45271"/>
    <w:rsid w:val="00AD6A2B"/>
    <w:rsid w:val="00B21087"/>
    <w:rsid w:val="00B85B67"/>
    <w:rsid w:val="00C53B5A"/>
    <w:rsid w:val="00CF2160"/>
    <w:rsid w:val="00E614FA"/>
    <w:rsid w:val="00F01090"/>
    <w:rsid w:val="00FD0FA6"/>
    <w:rsid w:val="00FE5757"/>
    <w:rsid w:val="00FF4C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2506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8285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22</TotalTime>
  <Pages>1</Pages>
  <Words>166</Words>
  <Characters>952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17</cp:revision>
  <cp:lastPrinted>2016-07-25T09:49:00Z</cp:lastPrinted>
  <dcterms:created xsi:type="dcterms:W3CDTF">2016-05-26T09:25:00Z</dcterms:created>
  <dcterms:modified xsi:type="dcterms:W3CDTF">2016-07-26T06:19:00Z</dcterms:modified>
</cp:coreProperties>
</file>