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837" w:rsidRDefault="00135837" w:rsidP="00B40243">
      <w:pPr>
        <w:rPr>
          <w:lang w:val="uk-UA"/>
        </w:rPr>
      </w:pPr>
    </w:p>
    <w:p w:rsidR="00135837" w:rsidRDefault="00135837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0507955" r:id="rId5"/>
        </w:object>
      </w:r>
    </w:p>
    <w:p w:rsidR="00135837" w:rsidRDefault="00135837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135837" w:rsidRDefault="0013583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135837" w:rsidRDefault="0013583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135837" w:rsidRDefault="0013583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135837" w:rsidRDefault="0013583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135837" w:rsidRDefault="0013583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№421</w:t>
      </w:r>
    </w:p>
    <w:p w:rsidR="00135837" w:rsidRDefault="00135837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135837" w:rsidRDefault="00135837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15 липня 2016 року                                                                місто Обухів</w:t>
      </w:r>
    </w:p>
    <w:p w:rsidR="00135837" w:rsidRDefault="00135837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135837" w:rsidRDefault="00135837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135837" w:rsidRDefault="00135837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135837" w:rsidRDefault="00135837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135837" w:rsidRDefault="00135837" w:rsidP="00B40243">
      <w:pPr>
        <w:rPr>
          <w:sz w:val="28"/>
          <w:szCs w:val="28"/>
          <w:lang w:val="uk-UA"/>
        </w:rPr>
      </w:pPr>
    </w:p>
    <w:p w:rsidR="00135837" w:rsidRDefault="00135837" w:rsidP="00B40243">
      <w:pPr>
        <w:rPr>
          <w:sz w:val="28"/>
          <w:szCs w:val="28"/>
          <w:lang w:val="uk-UA"/>
        </w:rPr>
      </w:pPr>
    </w:p>
    <w:p w:rsidR="00135837" w:rsidRDefault="00135837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135837" w:rsidRDefault="00135837" w:rsidP="00B40243">
      <w:pPr>
        <w:rPr>
          <w:sz w:val="28"/>
          <w:szCs w:val="28"/>
          <w:lang w:val="uk-UA"/>
        </w:rPr>
      </w:pPr>
    </w:p>
    <w:p w:rsidR="00135837" w:rsidRDefault="00135837" w:rsidP="00B40243">
      <w:pPr>
        <w:rPr>
          <w:sz w:val="28"/>
          <w:szCs w:val="28"/>
          <w:lang w:val="uk-UA"/>
        </w:rPr>
      </w:pPr>
    </w:p>
    <w:p w:rsidR="00135837" w:rsidRDefault="00135837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внутрішньодворового проїзду та пішохідних зон  по вулиці  Каштановій, 15  в місті Обухові  Київської області у сумі 179 119,00 (сто сімдесят дев»ять тисяч сто дев»ятнадцять грн.00 коп.),  згідно з укладеним договором  на проведення робіт з фізичною особою-підприємцем Хачатряном Артуром №209/16 від 15.07.2016року, терміном на три місяці.</w:t>
      </w:r>
    </w:p>
    <w:p w:rsidR="00135837" w:rsidRDefault="00135837" w:rsidP="00B40243">
      <w:pPr>
        <w:rPr>
          <w:sz w:val="28"/>
          <w:szCs w:val="28"/>
          <w:lang w:val="uk-UA"/>
        </w:rPr>
      </w:pPr>
    </w:p>
    <w:p w:rsidR="00135837" w:rsidRDefault="00135837" w:rsidP="00B40243">
      <w:pPr>
        <w:rPr>
          <w:sz w:val="28"/>
          <w:szCs w:val="28"/>
          <w:lang w:val="uk-UA"/>
        </w:rPr>
      </w:pPr>
    </w:p>
    <w:p w:rsidR="00135837" w:rsidRDefault="00135837" w:rsidP="00B40243">
      <w:pPr>
        <w:rPr>
          <w:sz w:val="28"/>
          <w:szCs w:val="28"/>
          <w:lang w:val="uk-UA"/>
        </w:rPr>
      </w:pPr>
    </w:p>
    <w:p w:rsidR="00135837" w:rsidRDefault="00135837" w:rsidP="00B40243">
      <w:pPr>
        <w:rPr>
          <w:sz w:val="28"/>
          <w:szCs w:val="28"/>
          <w:lang w:val="uk-UA"/>
        </w:rPr>
      </w:pPr>
    </w:p>
    <w:p w:rsidR="00135837" w:rsidRDefault="00135837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(підпис)                                 О.М.Левченко </w:t>
      </w:r>
    </w:p>
    <w:p w:rsidR="00135837" w:rsidRDefault="00135837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135837" w:rsidRDefault="00135837" w:rsidP="00B40243">
      <w:pPr>
        <w:tabs>
          <w:tab w:val="left" w:pos="2360"/>
        </w:tabs>
        <w:jc w:val="center"/>
        <w:rPr>
          <w:lang w:val="uk-UA"/>
        </w:rPr>
      </w:pPr>
    </w:p>
    <w:p w:rsidR="00135837" w:rsidRDefault="00135837" w:rsidP="00B40243">
      <w:pPr>
        <w:tabs>
          <w:tab w:val="left" w:pos="2360"/>
        </w:tabs>
        <w:jc w:val="center"/>
        <w:rPr>
          <w:lang w:val="uk-UA"/>
        </w:rPr>
      </w:pPr>
    </w:p>
    <w:p w:rsidR="00135837" w:rsidRDefault="00135837" w:rsidP="00B40243">
      <w:pPr>
        <w:rPr>
          <w:lang w:val="uk-UA"/>
        </w:rPr>
      </w:pPr>
    </w:p>
    <w:p w:rsidR="00135837" w:rsidRDefault="00135837" w:rsidP="00B40243">
      <w:pPr>
        <w:rPr>
          <w:lang w:val="uk-UA"/>
        </w:rPr>
      </w:pPr>
    </w:p>
    <w:p w:rsidR="00135837" w:rsidRDefault="00135837" w:rsidP="00B40243">
      <w:pPr>
        <w:rPr>
          <w:lang w:val="uk-UA"/>
        </w:rPr>
      </w:pPr>
    </w:p>
    <w:p w:rsidR="00135837" w:rsidRDefault="00135837" w:rsidP="00B40243">
      <w:pPr>
        <w:rPr>
          <w:lang w:val="uk-UA"/>
        </w:rPr>
      </w:pPr>
    </w:p>
    <w:p w:rsidR="00135837" w:rsidRDefault="00135837" w:rsidP="00B40243">
      <w:pPr>
        <w:rPr>
          <w:lang w:val="uk-UA"/>
        </w:rPr>
      </w:pPr>
    </w:p>
    <w:p w:rsidR="00135837" w:rsidRDefault="00135837" w:rsidP="00B40243">
      <w:pPr>
        <w:rPr>
          <w:lang w:val="uk-UA"/>
        </w:rPr>
      </w:pPr>
    </w:p>
    <w:p w:rsidR="00135837" w:rsidRDefault="00135837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135837" w:rsidRPr="00B40243" w:rsidRDefault="00135837">
      <w:pPr>
        <w:rPr>
          <w:lang w:val="uk-UA"/>
        </w:rPr>
      </w:pPr>
    </w:p>
    <w:sectPr w:rsidR="00135837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4672"/>
    <w:rsid w:val="000D7087"/>
    <w:rsid w:val="000E05BA"/>
    <w:rsid w:val="000F4927"/>
    <w:rsid w:val="001065C4"/>
    <w:rsid w:val="00135837"/>
    <w:rsid w:val="001F3DE4"/>
    <w:rsid w:val="00294959"/>
    <w:rsid w:val="002D02A0"/>
    <w:rsid w:val="002D74DF"/>
    <w:rsid w:val="00341873"/>
    <w:rsid w:val="003B5507"/>
    <w:rsid w:val="00437810"/>
    <w:rsid w:val="004A2EF5"/>
    <w:rsid w:val="00535009"/>
    <w:rsid w:val="00587E8D"/>
    <w:rsid w:val="005C6871"/>
    <w:rsid w:val="00655B6C"/>
    <w:rsid w:val="006B6EC7"/>
    <w:rsid w:val="00780F38"/>
    <w:rsid w:val="00782C96"/>
    <w:rsid w:val="007F1A4E"/>
    <w:rsid w:val="00805D3C"/>
    <w:rsid w:val="008C0F6B"/>
    <w:rsid w:val="009A1B65"/>
    <w:rsid w:val="009E56CF"/>
    <w:rsid w:val="00AC55F2"/>
    <w:rsid w:val="00B21E32"/>
    <w:rsid w:val="00B23D16"/>
    <w:rsid w:val="00B40243"/>
    <w:rsid w:val="00B65270"/>
    <w:rsid w:val="00B96418"/>
    <w:rsid w:val="00B96FD6"/>
    <w:rsid w:val="00BC3678"/>
    <w:rsid w:val="00BF09AF"/>
    <w:rsid w:val="00C05059"/>
    <w:rsid w:val="00C45FEC"/>
    <w:rsid w:val="00C70E66"/>
    <w:rsid w:val="00D0016C"/>
    <w:rsid w:val="00D0295F"/>
    <w:rsid w:val="00D33AE3"/>
    <w:rsid w:val="00D40665"/>
    <w:rsid w:val="00D81313"/>
    <w:rsid w:val="00D9798F"/>
    <w:rsid w:val="00DB58B2"/>
    <w:rsid w:val="00E67F1A"/>
    <w:rsid w:val="00ED3033"/>
    <w:rsid w:val="00ED5285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96F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977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164</TotalTime>
  <Pages>1</Pages>
  <Words>171</Words>
  <Characters>977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41</cp:revision>
  <cp:lastPrinted>2016-07-18T08:04:00Z</cp:lastPrinted>
  <dcterms:created xsi:type="dcterms:W3CDTF">2016-03-30T13:03:00Z</dcterms:created>
  <dcterms:modified xsi:type="dcterms:W3CDTF">2016-07-20T05:20:00Z</dcterms:modified>
</cp:coreProperties>
</file>