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09E" w:rsidRDefault="0081209E" w:rsidP="00B40243">
      <w:pPr>
        <w:rPr>
          <w:lang w:val="uk-UA"/>
        </w:rPr>
      </w:pPr>
    </w:p>
    <w:p w:rsidR="0081209E" w:rsidRDefault="0081209E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949" r:id="rId5"/>
        </w:object>
      </w:r>
    </w:p>
    <w:p w:rsidR="0081209E" w:rsidRDefault="0081209E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81209E" w:rsidRDefault="0081209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81209E" w:rsidRDefault="0081209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81209E" w:rsidRDefault="0081209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81209E" w:rsidRDefault="0081209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81209E" w:rsidRDefault="0081209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№420</w:t>
      </w:r>
    </w:p>
    <w:p w:rsidR="0081209E" w:rsidRDefault="0081209E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81209E" w:rsidRDefault="0081209E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           місто Обухів</w:t>
      </w:r>
    </w:p>
    <w:p w:rsidR="0081209E" w:rsidRDefault="0081209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1209E" w:rsidRDefault="0081209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1209E" w:rsidRDefault="0081209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81209E" w:rsidRDefault="0081209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81209E" w:rsidRDefault="0081209E" w:rsidP="00B40243">
      <w:pPr>
        <w:rPr>
          <w:sz w:val="28"/>
          <w:szCs w:val="28"/>
          <w:lang w:val="uk-UA"/>
        </w:rPr>
      </w:pPr>
    </w:p>
    <w:p w:rsidR="0081209E" w:rsidRDefault="0081209E" w:rsidP="00B40243">
      <w:pPr>
        <w:rPr>
          <w:sz w:val="28"/>
          <w:szCs w:val="28"/>
          <w:lang w:val="uk-UA"/>
        </w:rPr>
      </w:pPr>
    </w:p>
    <w:p w:rsidR="0081209E" w:rsidRDefault="0081209E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81209E" w:rsidRDefault="0081209E" w:rsidP="00B40243">
      <w:pPr>
        <w:rPr>
          <w:sz w:val="28"/>
          <w:szCs w:val="28"/>
          <w:lang w:val="uk-UA"/>
        </w:rPr>
      </w:pPr>
    </w:p>
    <w:p w:rsidR="0081209E" w:rsidRDefault="0081209E" w:rsidP="00B40243">
      <w:pPr>
        <w:rPr>
          <w:sz w:val="28"/>
          <w:szCs w:val="28"/>
          <w:lang w:val="uk-UA"/>
        </w:rPr>
      </w:pPr>
    </w:p>
    <w:p w:rsidR="0081209E" w:rsidRDefault="0081209E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внутрішньодворового проїзду по вулиці  Миру, 13  в місті Обухові  Київської області у сумі 247 056,00 (двісті сорок сім тисяч п»ятдесят шість грн.00 коп.),  згідно з укладеним договором  на проведення робіт з фізичною особою-підприємцем Хачатряном Артуром №211/16 від 15.07.2016року, терміном на три місяці.</w:t>
      </w:r>
    </w:p>
    <w:p w:rsidR="0081209E" w:rsidRDefault="0081209E" w:rsidP="00B40243">
      <w:pPr>
        <w:rPr>
          <w:sz w:val="28"/>
          <w:szCs w:val="28"/>
          <w:lang w:val="uk-UA"/>
        </w:rPr>
      </w:pPr>
    </w:p>
    <w:p w:rsidR="0081209E" w:rsidRDefault="0081209E" w:rsidP="00B40243">
      <w:pPr>
        <w:rPr>
          <w:sz w:val="28"/>
          <w:szCs w:val="28"/>
          <w:lang w:val="uk-UA"/>
        </w:rPr>
      </w:pPr>
    </w:p>
    <w:p w:rsidR="0081209E" w:rsidRDefault="0081209E" w:rsidP="00B40243">
      <w:pPr>
        <w:rPr>
          <w:sz w:val="28"/>
          <w:szCs w:val="28"/>
          <w:lang w:val="uk-UA"/>
        </w:rPr>
      </w:pPr>
    </w:p>
    <w:p w:rsidR="0081209E" w:rsidRDefault="0081209E" w:rsidP="00B40243">
      <w:pPr>
        <w:rPr>
          <w:sz w:val="28"/>
          <w:szCs w:val="28"/>
          <w:lang w:val="uk-UA"/>
        </w:rPr>
      </w:pPr>
    </w:p>
    <w:p w:rsidR="0081209E" w:rsidRDefault="0081209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(підпис)                                   О.М.Левченко </w:t>
      </w:r>
    </w:p>
    <w:p w:rsidR="0081209E" w:rsidRDefault="0081209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81209E" w:rsidRDefault="0081209E" w:rsidP="00B40243">
      <w:pPr>
        <w:tabs>
          <w:tab w:val="left" w:pos="2360"/>
        </w:tabs>
        <w:jc w:val="center"/>
        <w:rPr>
          <w:lang w:val="uk-UA"/>
        </w:rPr>
      </w:pPr>
    </w:p>
    <w:p w:rsidR="0081209E" w:rsidRDefault="0081209E" w:rsidP="00B40243">
      <w:pPr>
        <w:tabs>
          <w:tab w:val="left" w:pos="2360"/>
        </w:tabs>
        <w:jc w:val="center"/>
        <w:rPr>
          <w:lang w:val="uk-UA"/>
        </w:rPr>
      </w:pPr>
    </w:p>
    <w:p w:rsidR="0081209E" w:rsidRDefault="0081209E" w:rsidP="00B40243">
      <w:pPr>
        <w:rPr>
          <w:lang w:val="uk-UA"/>
        </w:rPr>
      </w:pPr>
    </w:p>
    <w:p w:rsidR="0081209E" w:rsidRDefault="0081209E" w:rsidP="00B40243">
      <w:pPr>
        <w:rPr>
          <w:lang w:val="uk-UA"/>
        </w:rPr>
      </w:pPr>
    </w:p>
    <w:p w:rsidR="0081209E" w:rsidRDefault="0081209E" w:rsidP="00B40243">
      <w:pPr>
        <w:rPr>
          <w:lang w:val="uk-UA"/>
        </w:rPr>
      </w:pPr>
    </w:p>
    <w:p w:rsidR="0081209E" w:rsidRDefault="0081209E" w:rsidP="00B40243">
      <w:pPr>
        <w:rPr>
          <w:lang w:val="uk-UA"/>
        </w:rPr>
      </w:pPr>
    </w:p>
    <w:p w:rsidR="0081209E" w:rsidRDefault="0081209E" w:rsidP="00B40243">
      <w:pPr>
        <w:rPr>
          <w:lang w:val="uk-UA"/>
        </w:rPr>
      </w:pPr>
    </w:p>
    <w:p w:rsidR="0081209E" w:rsidRDefault="0081209E" w:rsidP="00B40243">
      <w:pPr>
        <w:rPr>
          <w:lang w:val="uk-UA"/>
        </w:rPr>
      </w:pPr>
    </w:p>
    <w:p w:rsidR="0081209E" w:rsidRDefault="0081209E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81209E" w:rsidRPr="00B40243" w:rsidRDefault="0081209E">
      <w:pPr>
        <w:rPr>
          <w:lang w:val="uk-UA"/>
        </w:rPr>
      </w:pPr>
    </w:p>
    <w:sectPr w:rsidR="0081209E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43758"/>
    <w:rsid w:val="000441E4"/>
    <w:rsid w:val="000D4672"/>
    <w:rsid w:val="000D7087"/>
    <w:rsid w:val="000F4927"/>
    <w:rsid w:val="001065C4"/>
    <w:rsid w:val="001F3DE4"/>
    <w:rsid w:val="00294959"/>
    <w:rsid w:val="002D74DF"/>
    <w:rsid w:val="00341873"/>
    <w:rsid w:val="003B5507"/>
    <w:rsid w:val="0040684E"/>
    <w:rsid w:val="00437810"/>
    <w:rsid w:val="00535009"/>
    <w:rsid w:val="00587E8D"/>
    <w:rsid w:val="005C6871"/>
    <w:rsid w:val="00636310"/>
    <w:rsid w:val="00655B6C"/>
    <w:rsid w:val="006B6EC7"/>
    <w:rsid w:val="00746803"/>
    <w:rsid w:val="00780F38"/>
    <w:rsid w:val="007F1A4E"/>
    <w:rsid w:val="00805D3C"/>
    <w:rsid w:val="0081209E"/>
    <w:rsid w:val="008C0F6B"/>
    <w:rsid w:val="00987978"/>
    <w:rsid w:val="009A1B65"/>
    <w:rsid w:val="009E56CF"/>
    <w:rsid w:val="00A5500A"/>
    <w:rsid w:val="00A724C7"/>
    <w:rsid w:val="00AC55F2"/>
    <w:rsid w:val="00B21E32"/>
    <w:rsid w:val="00B40243"/>
    <w:rsid w:val="00B65270"/>
    <w:rsid w:val="00B80C6E"/>
    <w:rsid w:val="00B96418"/>
    <w:rsid w:val="00B96FD6"/>
    <w:rsid w:val="00BC3678"/>
    <w:rsid w:val="00BF09AF"/>
    <w:rsid w:val="00C45FEC"/>
    <w:rsid w:val="00C70E66"/>
    <w:rsid w:val="00D0016C"/>
    <w:rsid w:val="00D0295F"/>
    <w:rsid w:val="00D33AE3"/>
    <w:rsid w:val="00D81313"/>
    <w:rsid w:val="00D9798F"/>
    <w:rsid w:val="00DB58B2"/>
    <w:rsid w:val="00E67F1A"/>
    <w:rsid w:val="00ED3033"/>
    <w:rsid w:val="00ED5285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6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691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165</TotalTime>
  <Pages>1</Pages>
  <Words>167</Words>
  <Characters>953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43</cp:revision>
  <cp:lastPrinted>2016-07-18T08:15:00Z</cp:lastPrinted>
  <dcterms:created xsi:type="dcterms:W3CDTF">2016-03-30T13:03:00Z</dcterms:created>
  <dcterms:modified xsi:type="dcterms:W3CDTF">2016-07-20T05:19:00Z</dcterms:modified>
</cp:coreProperties>
</file>