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E40" w:rsidRDefault="00C26E40" w:rsidP="00B40243">
      <w:pPr>
        <w:rPr>
          <w:lang w:val="uk-UA"/>
        </w:rPr>
      </w:pP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05" r:id="rId5"/>
        </w:object>
      </w: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№414</w:t>
      </w:r>
    </w:p>
    <w:p w:rsidR="00C26E40" w:rsidRDefault="00C26E40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C26E40" w:rsidRDefault="00C26E40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   місто Обухів</w:t>
      </w:r>
    </w:p>
    <w:p w:rsidR="00C26E40" w:rsidRDefault="00C26E40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26E40" w:rsidRDefault="00C26E40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26E40" w:rsidRDefault="00C26E40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C26E40" w:rsidRDefault="00C26E40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внутрішньодворового проїзду та пішохідних зон по вулиці Київська, 148  в місті Обухові  Київської області у сумі 180 205,45</w:t>
      </w:r>
    </w:p>
    <w:p w:rsidR="00C26E40" w:rsidRDefault="00C26E40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(сто вісімдесят тисяч двісті п»ять грн.45 коп.),  згідно з укладеним договором  на проведення робіт з приватним підприємством «Обухівшляхбуд» №206/16 від 15.07.2016року, терміном на три місяці.</w:t>
      </w: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rPr>
          <w:sz w:val="28"/>
          <w:szCs w:val="28"/>
          <w:lang w:val="uk-UA"/>
        </w:rPr>
      </w:pPr>
    </w:p>
    <w:p w:rsidR="00C26E40" w:rsidRDefault="00C26E40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C26E40" w:rsidRDefault="00C26E40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C26E40" w:rsidRDefault="00C26E40" w:rsidP="00B40243">
      <w:pPr>
        <w:tabs>
          <w:tab w:val="left" w:pos="2360"/>
        </w:tabs>
        <w:jc w:val="center"/>
        <w:rPr>
          <w:lang w:val="uk-UA"/>
        </w:rPr>
      </w:pPr>
    </w:p>
    <w:p w:rsidR="00C26E40" w:rsidRDefault="00C26E40" w:rsidP="00B40243">
      <w:pPr>
        <w:tabs>
          <w:tab w:val="left" w:pos="2360"/>
        </w:tabs>
        <w:jc w:val="center"/>
        <w:rPr>
          <w:lang w:val="uk-UA"/>
        </w:rPr>
      </w:pPr>
    </w:p>
    <w:p w:rsidR="00C26E40" w:rsidRDefault="00C26E40" w:rsidP="00B40243">
      <w:pPr>
        <w:rPr>
          <w:lang w:val="uk-UA"/>
        </w:rPr>
      </w:pPr>
    </w:p>
    <w:p w:rsidR="00C26E40" w:rsidRDefault="00C26E40" w:rsidP="00B40243">
      <w:pPr>
        <w:rPr>
          <w:lang w:val="uk-UA"/>
        </w:rPr>
      </w:pPr>
    </w:p>
    <w:p w:rsidR="00C26E40" w:rsidRDefault="00C26E40" w:rsidP="00B40243">
      <w:pPr>
        <w:rPr>
          <w:lang w:val="uk-UA"/>
        </w:rPr>
      </w:pPr>
    </w:p>
    <w:p w:rsidR="00C26E40" w:rsidRDefault="00C26E40" w:rsidP="00B40243">
      <w:pPr>
        <w:rPr>
          <w:lang w:val="uk-UA"/>
        </w:rPr>
      </w:pPr>
    </w:p>
    <w:p w:rsidR="00C26E40" w:rsidRDefault="00C26E40" w:rsidP="00B40243">
      <w:pPr>
        <w:rPr>
          <w:lang w:val="uk-UA"/>
        </w:rPr>
      </w:pPr>
    </w:p>
    <w:p w:rsidR="00C26E40" w:rsidRDefault="00C26E40" w:rsidP="00B40243">
      <w:pPr>
        <w:rPr>
          <w:lang w:val="uk-UA"/>
        </w:rPr>
      </w:pPr>
    </w:p>
    <w:p w:rsidR="00C26E40" w:rsidRDefault="00C26E40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C26E40" w:rsidRPr="00B40243" w:rsidRDefault="00C26E40">
      <w:pPr>
        <w:rPr>
          <w:lang w:val="uk-UA"/>
        </w:rPr>
      </w:pPr>
    </w:p>
    <w:sectPr w:rsidR="00C26E40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4672"/>
    <w:rsid w:val="000D7087"/>
    <w:rsid w:val="000F4927"/>
    <w:rsid w:val="001065C4"/>
    <w:rsid w:val="001F3DE4"/>
    <w:rsid w:val="002D74DF"/>
    <w:rsid w:val="002E40EA"/>
    <w:rsid w:val="00341873"/>
    <w:rsid w:val="00437810"/>
    <w:rsid w:val="004B5D08"/>
    <w:rsid w:val="00535009"/>
    <w:rsid w:val="00587E8D"/>
    <w:rsid w:val="005C6871"/>
    <w:rsid w:val="00655B6C"/>
    <w:rsid w:val="006F1FB6"/>
    <w:rsid w:val="007F1A4E"/>
    <w:rsid w:val="00805D3C"/>
    <w:rsid w:val="008C0F6B"/>
    <w:rsid w:val="008C377C"/>
    <w:rsid w:val="00946C34"/>
    <w:rsid w:val="009A1B65"/>
    <w:rsid w:val="009E56CF"/>
    <w:rsid w:val="00AC55F2"/>
    <w:rsid w:val="00B21E32"/>
    <w:rsid w:val="00B40243"/>
    <w:rsid w:val="00B65270"/>
    <w:rsid w:val="00B96418"/>
    <w:rsid w:val="00B96FD6"/>
    <w:rsid w:val="00BC3678"/>
    <w:rsid w:val="00BF09AF"/>
    <w:rsid w:val="00C26E40"/>
    <w:rsid w:val="00C45FEC"/>
    <w:rsid w:val="00C70E66"/>
    <w:rsid w:val="00D0016C"/>
    <w:rsid w:val="00D0295F"/>
    <w:rsid w:val="00D81313"/>
    <w:rsid w:val="00D9798F"/>
    <w:rsid w:val="00DB58B2"/>
    <w:rsid w:val="00E67F1A"/>
    <w:rsid w:val="00EC55EF"/>
    <w:rsid w:val="00ED3033"/>
    <w:rsid w:val="00F84071"/>
    <w:rsid w:val="00F92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036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151</TotalTime>
  <Pages>1</Pages>
  <Words>168</Words>
  <Characters>958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35</cp:revision>
  <cp:lastPrinted>2016-07-18T07:10:00Z</cp:lastPrinted>
  <dcterms:created xsi:type="dcterms:W3CDTF">2016-03-30T13:03:00Z</dcterms:created>
  <dcterms:modified xsi:type="dcterms:W3CDTF">2016-07-20T05:19:00Z</dcterms:modified>
</cp:coreProperties>
</file>