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0FB" w:rsidRDefault="00CC40FB" w:rsidP="00B40243">
      <w:pPr>
        <w:rPr>
          <w:lang w:val="uk-UA"/>
        </w:rPr>
      </w:pP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847" r:id="rId5"/>
        </w:object>
      </w: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№410</w:t>
      </w:r>
    </w:p>
    <w:p w:rsidR="00CC40FB" w:rsidRDefault="00CC40FB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CC40FB" w:rsidRDefault="00CC40FB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місто Обухів</w:t>
      </w:r>
    </w:p>
    <w:p w:rsidR="00CC40FB" w:rsidRDefault="00CC40F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C40FB" w:rsidRDefault="00CC40F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C40FB" w:rsidRDefault="00CC40F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CC40FB" w:rsidRDefault="00CC40F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теплових магістральних трубопроводів та запірної арматури КТЕП 10 по вулиці Миру,17а  в місті Обухові  Київської області у сумі  68 328,00 ( шістдесят вісім тисяч триста двадцять вісім  грн. 00 коп.),  згідно з укладеним договором  на проведення робіт з  КПОМР «Обухівтеплотрансбуд»  №201/16 від 13.07.2016року, терміном на три місяці.</w:t>
      </w: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rPr>
          <w:sz w:val="28"/>
          <w:szCs w:val="28"/>
          <w:lang w:val="uk-UA"/>
        </w:rPr>
      </w:pPr>
    </w:p>
    <w:p w:rsidR="00CC40FB" w:rsidRDefault="00CC40F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О.М.Левченко </w:t>
      </w:r>
    </w:p>
    <w:p w:rsidR="00CC40FB" w:rsidRDefault="00CC40F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CC40FB" w:rsidRDefault="00CC40FB" w:rsidP="00B40243">
      <w:pPr>
        <w:tabs>
          <w:tab w:val="left" w:pos="2360"/>
        </w:tabs>
        <w:jc w:val="center"/>
        <w:rPr>
          <w:lang w:val="uk-UA"/>
        </w:rPr>
      </w:pPr>
    </w:p>
    <w:p w:rsidR="00CC40FB" w:rsidRDefault="00CC40FB" w:rsidP="00B40243">
      <w:pPr>
        <w:tabs>
          <w:tab w:val="left" w:pos="2360"/>
        </w:tabs>
        <w:jc w:val="center"/>
        <w:rPr>
          <w:lang w:val="uk-UA"/>
        </w:rPr>
      </w:pPr>
    </w:p>
    <w:p w:rsidR="00CC40FB" w:rsidRDefault="00CC40FB" w:rsidP="00B40243">
      <w:pPr>
        <w:rPr>
          <w:lang w:val="uk-UA"/>
        </w:rPr>
      </w:pPr>
    </w:p>
    <w:p w:rsidR="00CC40FB" w:rsidRDefault="00CC40FB" w:rsidP="00B40243">
      <w:pPr>
        <w:rPr>
          <w:lang w:val="uk-UA"/>
        </w:rPr>
      </w:pPr>
    </w:p>
    <w:p w:rsidR="00CC40FB" w:rsidRDefault="00CC40FB" w:rsidP="00B40243">
      <w:pPr>
        <w:rPr>
          <w:lang w:val="uk-UA"/>
        </w:rPr>
      </w:pPr>
    </w:p>
    <w:p w:rsidR="00CC40FB" w:rsidRDefault="00CC40FB" w:rsidP="00B40243">
      <w:pPr>
        <w:rPr>
          <w:lang w:val="uk-UA"/>
        </w:rPr>
      </w:pPr>
    </w:p>
    <w:p w:rsidR="00CC40FB" w:rsidRDefault="00CC40FB" w:rsidP="00B40243">
      <w:pPr>
        <w:rPr>
          <w:lang w:val="uk-UA"/>
        </w:rPr>
      </w:pPr>
    </w:p>
    <w:p w:rsidR="00CC40FB" w:rsidRDefault="00CC40FB" w:rsidP="00B40243">
      <w:pPr>
        <w:rPr>
          <w:lang w:val="uk-UA"/>
        </w:rPr>
      </w:pPr>
    </w:p>
    <w:p w:rsidR="00CC40FB" w:rsidRDefault="00CC40FB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CC40FB" w:rsidRPr="00B40243" w:rsidRDefault="00CC40FB">
      <w:pPr>
        <w:rPr>
          <w:lang w:val="uk-UA"/>
        </w:rPr>
      </w:pPr>
    </w:p>
    <w:sectPr w:rsidR="00CC40FB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60C09"/>
    <w:rsid w:val="00314A64"/>
    <w:rsid w:val="00341873"/>
    <w:rsid w:val="003C0FEA"/>
    <w:rsid w:val="00437810"/>
    <w:rsid w:val="00453C69"/>
    <w:rsid w:val="00587E8D"/>
    <w:rsid w:val="00651221"/>
    <w:rsid w:val="006F4B4B"/>
    <w:rsid w:val="007F1A4E"/>
    <w:rsid w:val="00805E00"/>
    <w:rsid w:val="00866ACA"/>
    <w:rsid w:val="009A1B65"/>
    <w:rsid w:val="00A41909"/>
    <w:rsid w:val="00AC06BF"/>
    <w:rsid w:val="00B21E32"/>
    <w:rsid w:val="00B40243"/>
    <w:rsid w:val="00B65270"/>
    <w:rsid w:val="00B96418"/>
    <w:rsid w:val="00BC3678"/>
    <w:rsid w:val="00BF09AF"/>
    <w:rsid w:val="00CB7EDF"/>
    <w:rsid w:val="00CC40FB"/>
    <w:rsid w:val="00D0295F"/>
    <w:rsid w:val="00D64919"/>
    <w:rsid w:val="00D81313"/>
    <w:rsid w:val="00D9798F"/>
    <w:rsid w:val="00DB58B2"/>
    <w:rsid w:val="00E16533"/>
    <w:rsid w:val="00E43D41"/>
    <w:rsid w:val="00EB02C5"/>
    <w:rsid w:val="00F12ADA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27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124</TotalTime>
  <Pages>1</Pages>
  <Words>169</Words>
  <Characters>967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31</cp:revision>
  <cp:lastPrinted>2016-07-15T07:10:00Z</cp:lastPrinted>
  <dcterms:created xsi:type="dcterms:W3CDTF">2016-03-30T13:03:00Z</dcterms:created>
  <dcterms:modified xsi:type="dcterms:W3CDTF">2016-07-20T05:18:00Z</dcterms:modified>
</cp:coreProperties>
</file>