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012047" r:id="rId5"/>
        </w:objec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№404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74F27" w:rsidRDefault="00F74F27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13 липня 2016 року                                                                    місто Обухів</w:t>
      </w:r>
    </w:p>
    <w:p w:rsidR="00F74F27" w:rsidRDefault="00F74F2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74F27" w:rsidRDefault="00F74F2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74F27" w:rsidRDefault="00F74F2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стін, фасадів. покрівлі КТЕП №1 та КТЕП №9 по вулиці Київській  в місті Обухові  Київської області у сумі  124 729,20 ( сто двадцять чотири тисячі сімсот двадцять дев»ять  грн. 20 коп.),  згідно з укладеним договором  на проведення робіт з  КПОМР «Обухівтеплотрансбуд»  №199/16 від 13.07.2016року, терміном на три місяці.</w:t>
      </w: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rPr>
          <w:sz w:val="28"/>
          <w:szCs w:val="28"/>
          <w:lang w:val="uk-UA"/>
        </w:rPr>
      </w:pPr>
    </w:p>
    <w:p w:rsidR="00F74F27" w:rsidRDefault="00F74F2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 (підпис)                             О.М.Левченко </w:t>
      </w:r>
    </w:p>
    <w:p w:rsidR="00F74F27" w:rsidRDefault="00F74F2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74F27" w:rsidRDefault="00F74F27" w:rsidP="00B40243">
      <w:pPr>
        <w:tabs>
          <w:tab w:val="left" w:pos="2360"/>
        </w:tabs>
        <w:jc w:val="center"/>
        <w:rPr>
          <w:lang w:val="uk-UA"/>
        </w:rPr>
      </w:pPr>
    </w:p>
    <w:p w:rsidR="00F74F27" w:rsidRDefault="00F74F27" w:rsidP="00B40243">
      <w:pPr>
        <w:tabs>
          <w:tab w:val="left" w:pos="2360"/>
        </w:tabs>
        <w:jc w:val="center"/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</w:p>
    <w:p w:rsidR="00F74F27" w:rsidRDefault="00F74F27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F74F27" w:rsidRPr="00B40243" w:rsidRDefault="00F74F27">
      <w:pPr>
        <w:rPr>
          <w:lang w:val="uk-UA"/>
        </w:rPr>
      </w:pPr>
    </w:p>
    <w:sectPr w:rsidR="00F74F27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16628"/>
    <w:rsid w:val="000D7087"/>
    <w:rsid w:val="000F0434"/>
    <w:rsid w:val="000F4927"/>
    <w:rsid w:val="001A178D"/>
    <w:rsid w:val="001F3DE4"/>
    <w:rsid w:val="00260C09"/>
    <w:rsid w:val="00314A64"/>
    <w:rsid w:val="00341873"/>
    <w:rsid w:val="00437810"/>
    <w:rsid w:val="00587E8D"/>
    <w:rsid w:val="005F4C33"/>
    <w:rsid w:val="00793BD0"/>
    <w:rsid w:val="007F1A4E"/>
    <w:rsid w:val="008E25D6"/>
    <w:rsid w:val="009A1B65"/>
    <w:rsid w:val="009E4ECF"/>
    <w:rsid w:val="00A10677"/>
    <w:rsid w:val="00A41909"/>
    <w:rsid w:val="00A47926"/>
    <w:rsid w:val="00B21E32"/>
    <w:rsid w:val="00B40243"/>
    <w:rsid w:val="00B65270"/>
    <w:rsid w:val="00B90B84"/>
    <w:rsid w:val="00B96418"/>
    <w:rsid w:val="00BC3678"/>
    <w:rsid w:val="00BF09AF"/>
    <w:rsid w:val="00CB7EDF"/>
    <w:rsid w:val="00D0295F"/>
    <w:rsid w:val="00D760F2"/>
    <w:rsid w:val="00D81313"/>
    <w:rsid w:val="00D9798F"/>
    <w:rsid w:val="00DB58B2"/>
    <w:rsid w:val="00E16533"/>
    <w:rsid w:val="00EB02C5"/>
    <w:rsid w:val="00F12ADA"/>
    <w:rsid w:val="00F627BA"/>
    <w:rsid w:val="00F74F27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26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119</TotalTime>
  <Pages>1</Pages>
  <Words>169</Words>
  <Characters>966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30</cp:revision>
  <cp:lastPrinted>2016-07-13T06:53:00Z</cp:lastPrinted>
  <dcterms:created xsi:type="dcterms:W3CDTF">2016-03-30T13:03:00Z</dcterms:created>
  <dcterms:modified xsi:type="dcterms:W3CDTF">2016-07-14T11:34:00Z</dcterms:modified>
</cp:coreProperties>
</file>