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8A4" w:rsidRDefault="009218A4" w:rsidP="00B40243">
      <w:pPr>
        <w:rPr>
          <w:lang w:val="uk-UA"/>
        </w:rPr>
      </w:pPr>
    </w:p>
    <w:p w:rsidR="009218A4" w:rsidRDefault="009218A4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9823929" r:id="rId5"/>
        </w:object>
      </w:r>
    </w:p>
    <w:p w:rsidR="009218A4" w:rsidRDefault="009218A4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9218A4" w:rsidRDefault="009218A4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9218A4" w:rsidRDefault="009218A4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9218A4" w:rsidRDefault="009218A4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9218A4" w:rsidRDefault="009218A4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9218A4" w:rsidRDefault="009218A4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№379</w:t>
      </w:r>
    </w:p>
    <w:p w:rsidR="009218A4" w:rsidRDefault="009218A4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9218A4" w:rsidRDefault="009218A4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11 липня 2016 року                                                            місто Обухів</w:t>
      </w:r>
    </w:p>
    <w:p w:rsidR="009218A4" w:rsidRDefault="009218A4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9218A4" w:rsidRDefault="009218A4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9218A4" w:rsidRDefault="009218A4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9218A4" w:rsidRDefault="009218A4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9218A4" w:rsidRDefault="009218A4" w:rsidP="00B40243">
      <w:pPr>
        <w:rPr>
          <w:sz w:val="28"/>
          <w:szCs w:val="28"/>
          <w:lang w:val="uk-UA"/>
        </w:rPr>
      </w:pPr>
    </w:p>
    <w:p w:rsidR="009218A4" w:rsidRDefault="009218A4" w:rsidP="00B40243">
      <w:pPr>
        <w:rPr>
          <w:sz w:val="28"/>
          <w:szCs w:val="28"/>
          <w:lang w:val="uk-UA"/>
        </w:rPr>
      </w:pPr>
    </w:p>
    <w:p w:rsidR="009218A4" w:rsidRDefault="009218A4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9218A4" w:rsidRDefault="009218A4" w:rsidP="00B40243">
      <w:pPr>
        <w:rPr>
          <w:sz w:val="28"/>
          <w:szCs w:val="28"/>
          <w:lang w:val="uk-UA"/>
        </w:rPr>
      </w:pPr>
    </w:p>
    <w:p w:rsidR="009218A4" w:rsidRDefault="009218A4" w:rsidP="00B40243">
      <w:pPr>
        <w:rPr>
          <w:sz w:val="28"/>
          <w:szCs w:val="28"/>
          <w:lang w:val="uk-UA"/>
        </w:rPr>
      </w:pPr>
    </w:p>
    <w:p w:rsidR="009218A4" w:rsidRDefault="009218A4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теплових магістральних трубопроводів та запірної арматури КТЕП 14 -ТК14.01 по вулиці Київській, 123 в місті Обухові  Київської області у сумі  649 269,60 ( шістсот сорок дев»ять тисяч двісті шістдесят дев»ять  грн.60 коп.),  згідно з укладеним договором  на проведення робіт з  КПОМР «Обухівтеплотрансбуд»  №176/16 від 08.07.2016року, терміном на три місяці.</w:t>
      </w:r>
    </w:p>
    <w:p w:rsidR="009218A4" w:rsidRDefault="009218A4" w:rsidP="00B40243">
      <w:pPr>
        <w:rPr>
          <w:sz w:val="28"/>
          <w:szCs w:val="28"/>
          <w:lang w:val="uk-UA"/>
        </w:rPr>
      </w:pPr>
    </w:p>
    <w:p w:rsidR="009218A4" w:rsidRDefault="009218A4" w:rsidP="00B40243">
      <w:pPr>
        <w:rPr>
          <w:sz w:val="28"/>
          <w:szCs w:val="28"/>
          <w:lang w:val="uk-UA"/>
        </w:rPr>
      </w:pPr>
    </w:p>
    <w:p w:rsidR="009218A4" w:rsidRDefault="009218A4" w:rsidP="00B40243">
      <w:pPr>
        <w:rPr>
          <w:sz w:val="28"/>
          <w:szCs w:val="28"/>
          <w:lang w:val="uk-UA"/>
        </w:rPr>
      </w:pPr>
    </w:p>
    <w:p w:rsidR="009218A4" w:rsidRDefault="009218A4" w:rsidP="00B40243">
      <w:pPr>
        <w:rPr>
          <w:sz w:val="28"/>
          <w:szCs w:val="28"/>
          <w:lang w:val="uk-UA"/>
        </w:rPr>
      </w:pPr>
    </w:p>
    <w:p w:rsidR="009218A4" w:rsidRDefault="009218A4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(підпис)                                             О.М.Левченко </w:t>
      </w:r>
    </w:p>
    <w:p w:rsidR="009218A4" w:rsidRDefault="009218A4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9218A4" w:rsidRDefault="009218A4" w:rsidP="00B40243">
      <w:pPr>
        <w:tabs>
          <w:tab w:val="left" w:pos="2360"/>
        </w:tabs>
        <w:jc w:val="center"/>
        <w:rPr>
          <w:lang w:val="uk-UA"/>
        </w:rPr>
      </w:pPr>
    </w:p>
    <w:p w:rsidR="009218A4" w:rsidRDefault="009218A4" w:rsidP="00B40243">
      <w:pPr>
        <w:tabs>
          <w:tab w:val="left" w:pos="2360"/>
        </w:tabs>
        <w:jc w:val="center"/>
        <w:rPr>
          <w:lang w:val="uk-UA"/>
        </w:rPr>
      </w:pPr>
    </w:p>
    <w:p w:rsidR="009218A4" w:rsidRDefault="009218A4" w:rsidP="00B40243">
      <w:pPr>
        <w:rPr>
          <w:lang w:val="uk-UA"/>
        </w:rPr>
      </w:pPr>
    </w:p>
    <w:p w:rsidR="009218A4" w:rsidRDefault="009218A4" w:rsidP="00B40243">
      <w:pPr>
        <w:rPr>
          <w:lang w:val="uk-UA"/>
        </w:rPr>
      </w:pPr>
    </w:p>
    <w:p w:rsidR="009218A4" w:rsidRDefault="009218A4" w:rsidP="00B40243">
      <w:pPr>
        <w:rPr>
          <w:lang w:val="uk-UA"/>
        </w:rPr>
      </w:pPr>
    </w:p>
    <w:p w:rsidR="009218A4" w:rsidRDefault="009218A4" w:rsidP="00B40243">
      <w:pPr>
        <w:rPr>
          <w:lang w:val="uk-UA"/>
        </w:rPr>
      </w:pPr>
    </w:p>
    <w:p w:rsidR="009218A4" w:rsidRDefault="009218A4" w:rsidP="00B40243">
      <w:pPr>
        <w:rPr>
          <w:lang w:val="uk-UA"/>
        </w:rPr>
      </w:pPr>
    </w:p>
    <w:p w:rsidR="009218A4" w:rsidRDefault="009218A4" w:rsidP="00B40243">
      <w:pPr>
        <w:rPr>
          <w:lang w:val="uk-UA"/>
        </w:rPr>
      </w:pPr>
    </w:p>
    <w:p w:rsidR="009218A4" w:rsidRDefault="009218A4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9218A4" w:rsidRPr="00B40243" w:rsidRDefault="009218A4">
      <w:pPr>
        <w:rPr>
          <w:lang w:val="uk-UA"/>
        </w:rPr>
      </w:pPr>
    </w:p>
    <w:sectPr w:rsidR="009218A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D7087"/>
    <w:rsid w:val="000F4927"/>
    <w:rsid w:val="00181208"/>
    <w:rsid w:val="001F3DE4"/>
    <w:rsid w:val="00260C09"/>
    <w:rsid w:val="00314A64"/>
    <w:rsid w:val="0031528D"/>
    <w:rsid w:val="00341873"/>
    <w:rsid w:val="00437810"/>
    <w:rsid w:val="0045091B"/>
    <w:rsid w:val="00517DF6"/>
    <w:rsid w:val="00587E8D"/>
    <w:rsid w:val="007F1A4E"/>
    <w:rsid w:val="008F72EF"/>
    <w:rsid w:val="009218A4"/>
    <w:rsid w:val="009A1B65"/>
    <w:rsid w:val="009B0CEF"/>
    <w:rsid w:val="00B146BE"/>
    <w:rsid w:val="00B21E32"/>
    <w:rsid w:val="00B40243"/>
    <w:rsid w:val="00B65270"/>
    <w:rsid w:val="00B96418"/>
    <w:rsid w:val="00BC3678"/>
    <w:rsid w:val="00BE6E12"/>
    <w:rsid w:val="00BF09AF"/>
    <w:rsid w:val="00CB7EDF"/>
    <w:rsid w:val="00D0295F"/>
    <w:rsid w:val="00D81313"/>
    <w:rsid w:val="00D90B99"/>
    <w:rsid w:val="00D9798F"/>
    <w:rsid w:val="00DB58B2"/>
    <w:rsid w:val="00E16533"/>
    <w:rsid w:val="00E2437C"/>
    <w:rsid w:val="00E62915"/>
    <w:rsid w:val="00F12ADA"/>
    <w:rsid w:val="00F627BA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7101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117</TotalTime>
  <Pages>1</Pages>
  <Words>173</Words>
  <Characters>992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28</cp:revision>
  <cp:lastPrinted>2016-07-11T07:12:00Z</cp:lastPrinted>
  <dcterms:created xsi:type="dcterms:W3CDTF">2016-03-30T13:03:00Z</dcterms:created>
  <dcterms:modified xsi:type="dcterms:W3CDTF">2016-07-12T07:19:00Z</dcterms:modified>
</cp:coreProperties>
</file>