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3F" w:rsidRPr="00AF28AC" w:rsidRDefault="00D2543F" w:rsidP="00AF28AC">
      <w:pPr>
        <w:pStyle w:val="Heading1"/>
        <w:jc w:val="center"/>
        <w:rPr>
          <w:rFonts w:ascii="Times New Roman" w:hAnsi="Times New Roman"/>
        </w:rPr>
      </w:pPr>
      <w:r w:rsidRPr="00AF28AC">
        <w:rPr>
          <w:rFonts w:ascii="Times New Roman" w:hAnsi="Times New Roman"/>
          <w:color w:val="0000FF"/>
        </w:rPr>
        <w:object w:dxaOrig="1299" w:dyaOrig="20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6.25pt" o:ole="" fillcolor="window">
            <v:imagedata r:id="rId5" o:title=""/>
          </v:shape>
          <o:OLEObject Type="Embed" ProgID="Word.Picture.8" ShapeID="_x0000_i1025" DrawAspect="Content" ObjectID="_1529307443" r:id="rId6"/>
        </w:object>
      </w:r>
    </w:p>
    <w:p w:rsidR="00D2543F" w:rsidRPr="00AF28AC" w:rsidRDefault="00D2543F" w:rsidP="00AF28AC">
      <w:pPr>
        <w:pStyle w:val="Heading6"/>
        <w:jc w:val="center"/>
        <w:rPr>
          <w:sz w:val="28"/>
          <w:szCs w:val="28"/>
          <w:lang w:val="uk-UA"/>
        </w:rPr>
      </w:pPr>
      <w:r w:rsidRPr="00AF28AC">
        <w:rPr>
          <w:sz w:val="28"/>
          <w:szCs w:val="28"/>
        </w:rPr>
        <w:t>ОБУХІВСЬК</w:t>
      </w:r>
      <w:r w:rsidRPr="00AF28AC">
        <w:rPr>
          <w:sz w:val="28"/>
          <w:szCs w:val="28"/>
          <w:lang w:val="uk-UA"/>
        </w:rPr>
        <w:t xml:space="preserve">А </w:t>
      </w:r>
      <w:r w:rsidRPr="00AF28AC">
        <w:rPr>
          <w:sz w:val="28"/>
          <w:szCs w:val="28"/>
        </w:rPr>
        <w:t>МІСЬК</w:t>
      </w:r>
      <w:r w:rsidRPr="00AF28AC">
        <w:rPr>
          <w:sz w:val="28"/>
          <w:szCs w:val="28"/>
          <w:lang w:val="uk-UA"/>
        </w:rPr>
        <w:t xml:space="preserve">А </w:t>
      </w:r>
      <w:r w:rsidRPr="00AF28AC">
        <w:rPr>
          <w:sz w:val="28"/>
          <w:szCs w:val="28"/>
        </w:rPr>
        <w:t xml:space="preserve"> РАД</w:t>
      </w:r>
      <w:r w:rsidRPr="00AF28AC">
        <w:rPr>
          <w:sz w:val="28"/>
          <w:szCs w:val="28"/>
          <w:lang w:val="uk-UA"/>
        </w:rPr>
        <w:t>А</w:t>
      </w:r>
    </w:p>
    <w:p w:rsidR="00D2543F" w:rsidRPr="00AF28AC" w:rsidRDefault="00D2543F" w:rsidP="00AF28AC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F28AC">
        <w:rPr>
          <w:rFonts w:ascii="Times New Roman" w:hAnsi="Times New Roman"/>
          <w:b/>
          <w:sz w:val="28"/>
          <w:szCs w:val="28"/>
        </w:rPr>
        <w:t>КИЇВСЬКОЇ ОБЛАСТІ</w:t>
      </w:r>
    </w:p>
    <w:p w:rsidR="00D2543F" w:rsidRPr="00AF28AC" w:rsidRDefault="00D2543F" w:rsidP="00AF28AC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F28AC">
        <w:rPr>
          <w:rFonts w:ascii="Times New Roman" w:hAnsi="Times New Roman"/>
          <w:b/>
          <w:sz w:val="28"/>
          <w:szCs w:val="28"/>
          <w:lang w:val="uk-UA"/>
        </w:rPr>
        <w:t>ВИКОНАВЧИЙ КОМІТЕТ</w:t>
      </w:r>
    </w:p>
    <w:p w:rsidR="00D2543F" w:rsidRPr="00AF28AC" w:rsidRDefault="00D2543F" w:rsidP="00AF28AC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F28AC">
        <w:rPr>
          <w:rFonts w:ascii="Times New Roman" w:hAnsi="Times New Roman"/>
          <w:b/>
          <w:sz w:val="28"/>
          <w:szCs w:val="28"/>
          <w:lang w:val="uk-UA"/>
        </w:rPr>
        <w:t>РОЗПОРЯДЖЕННЯ №</w:t>
      </w:r>
      <w:r>
        <w:rPr>
          <w:rFonts w:ascii="Times New Roman" w:hAnsi="Times New Roman"/>
          <w:b/>
          <w:sz w:val="28"/>
          <w:szCs w:val="28"/>
          <w:lang w:val="uk-UA"/>
        </w:rPr>
        <w:t>351</w:t>
      </w:r>
      <w:r w:rsidRPr="00AF28A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D2543F" w:rsidRPr="00AF28AC" w:rsidRDefault="00D2543F" w:rsidP="00AF28AC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AF28AC">
        <w:rPr>
          <w:rFonts w:ascii="Times New Roman" w:hAnsi="Times New Roman"/>
          <w:sz w:val="28"/>
          <w:szCs w:val="28"/>
          <w:lang w:val="uk-UA"/>
        </w:rPr>
        <w:t xml:space="preserve">ід </w:t>
      </w:r>
      <w:r>
        <w:rPr>
          <w:rFonts w:ascii="Times New Roman" w:hAnsi="Times New Roman"/>
          <w:sz w:val="28"/>
          <w:szCs w:val="28"/>
          <w:lang w:val="uk-UA"/>
        </w:rPr>
        <w:t>04</w:t>
      </w:r>
      <w:r w:rsidRPr="00AF28AC">
        <w:rPr>
          <w:rFonts w:ascii="Times New Roman" w:hAnsi="Times New Roman"/>
          <w:sz w:val="28"/>
          <w:szCs w:val="28"/>
        </w:rPr>
        <w:t xml:space="preserve"> </w:t>
      </w:r>
      <w:r w:rsidRPr="00AF28AC">
        <w:rPr>
          <w:rFonts w:ascii="Times New Roman" w:hAnsi="Times New Roman"/>
          <w:sz w:val="28"/>
          <w:szCs w:val="28"/>
          <w:lang w:val="uk-UA"/>
        </w:rPr>
        <w:t>липня  2016 року                                                           м. Обухів</w:t>
      </w:r>
    </w:p>
    <w:p w:rsidR="00D2543F" w:rsidRPr="00AF28AC" w:rsidRDefault="00D2543F" w:rsidP="00AF28AC">
      <w:pPr>
        <w:jc w:val="both"/>
        <w:rPr>
          <w:rFonts w:ascii="Times New Roman" w:hAnsi="Times New Roman"/>
          <w:sz w:val="28"/>
          <w:szCs w:val="28"/>
        </w:rPr>
      </w:pPr>
    </w:p>
    <w:p w:rsidR="00D2543F" w:rsidRPr="00AF28AC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28AC">
        <w:rPr>
          <w:rFonts w:ascii="Times New Roman" w:hAnsi="Times New Roman"/>
          <w:sz w:val="28"/>
          <w:szCs w:val="28"/>
          <w:lang w:val="uk-UA"/>
        </w:rPr>
        <w:t>Про створення робочої групи для розроблення</w:t>
      </w:r>
    </w:p>
    <w:p w:rsidR="00D2543F" w:rsidRPr="00AF28AC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28AC">
        <w:rPr>
          <w:rFonts w:ascii="Times New Roman" w:hAnsi="Times New Roman"/>
          <w:sz w:val="28"/>
          <w:szCs w:val="28"/>
          <w:lang w:val="uk-UA"/>
        </w:rPr>
        <w:t>Плану Заходів по реформуванню системи</w:t>
      </w:r>
    </w:p>
    <w:p w:rsidR="00D2543F" w:rsidRPr="00AF28AC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28AC">
        <w:rPr>
          <w:rFonts w:ascii="Times New Roman" w:hAnsi="Times New Roman"/>
          <w:sz w:val="28"/>
          <w:szCs w:val="28"/>
          <w:lang w:val="uk-UA"/>
        </w:rPr>
        <w:t>соціальних послуг в умовах децентралізації</w:t>
      </w:r>
    </w:p>
    <w:p w:rsidR="00D2543F" w:rsidRPr="00AF28AC" w:rsidRDefault="00D2543F" w:rsidP="00AF28AC">
      <w:pPr>
        <w:jc w:val="both"/>
        <w:rPr>
          <w:rFonts w:ascii="Times New Roman" w:hAnsi="Times New Roman"/>
          <w:sz w:val="28"/>
          <w:szCs w:val="28"/>
        </w:rPr>
      </w:pPr>
    </w:p>
    <w:p w:rsidR="00D2543F" w:rsidRPr="00AF28AC" w:rsidRDefault="00D2543F" w:rsidP="00AF28A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F28AC">
        <w:rPr>
          <w:rFonts w:ascii="Times New Roman" w:hAnsi="Times New Roman"/>
          <w:sz w:val="28"/>
          <w:szCs w:val="28"/>
          <w:lang w:val="uk-UA"/>
        </w:rPr>
        <w:t xml:space="preserve">        На  виконання розпорядження Кабінету Міністрів України від 16.03.2016 №184-р та доручення Мінсоцполітики України щодо розробки проекту Стратегії розвитку системи соціальних послуг в Україні на період до 2022 року, відповідно до пункту 20 частини 4 статті 42  Закону України «Про місцеве самоврядування в Україні» </w:t>
      </w:r>
    </w:p>
    <w:p w:rsidR="00D2543F" w:rsidRPr="00AF28AC" w:rsidRDefault="00D2543F" w:rsidP="00AF28AC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543F" w:rsidRPr="00AF28AC" w:rsidRDefault="00D2543F" w:rsidP="00AF28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28AC">
        <w:rPr>
          <w:rFonts w:ascii="Times New Roman" w:hAnsi="Times New Roman"/>
          <w:sz w:val="28"/>
          <w:szCs w:val="28"/>
          <w:lang w:val="uk-UA"/>
        </w:rPr>
        <w:t xml:space="preserve">Створити робочу групу для розроблення Плану Заходів по реформуванню системи соціальних послуг в умовах децентралізації, затвердивши її у складі згідно з додатком. </w:t>
      </w:r>
    </w:p>
    <w:p w:rsidR="00D2543F" w:rsidRPr="00AF28AC" w:rsidRDefault="00D2543F" w:rsidP="00AF28AC">
      <w:pPr>
        <w:ind w:left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543F" w:rsidRPr="00AF28AC" w:rsidRDefault="00D2543F" w:rsidP="00AF28AC">
      <w:pPr>
        <w:ind w:left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543F" w:rsidRPr="00AF28AC" w:rsidRDefault="00D2543F" w:rsidP="00AF28A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F28AC">
        <w:rPr>
          <w:rFonts w:ascii="Times New Roman" w:hAnsi="Times New Roman"/>
          <w:sz w:val="28"/>
          <w:szCs w:val="28"/>
          <w:lang w:val="uk-UA"/>
        </w:rPr>
        <w:t xml:space="preserve">       Міський голова                </w:t>
      </w:r>
      <w:r>
        <w:rPr>
          <w:rFonts w:ascii="Times New Roman" w:hAnsi="Times New Roman"/>
          <w:sz w:val="28"/>
          <w:szCs w:val="28"/>
          <w:lang w:val="uk-UA"/>
        </w:rPr>
        <w:t>(підпис)</w:t>
      </w:r>
      <w:r w:rsidRPr="00AF28AC">
        <w:rPr>
          <w:rFonts w:ascii="Times New Roman" w:hAnsi="Times New Roman"/>
          <w:sz w:val="28"/>
          <w:szCs w:val="28"/>
          <w:lang w:val="uk-UA"/>
        </w:rPr>
        <w:t xml:space="preserve">                                О.М.Левченко</w:t>
      </w:r>
    </w:p>
    <w:p w:rsidR="00D2543F" w:rsidRPr="00AF28AC" w:rsidRDefault="00D2543F" w:rsidP="00AF28AC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543F" w:rsidRPr="00AF28AC" w:rsidRDefault="00D2543F" w:rsidP="00AF28A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AF28AC">
        <w:rPr>
          <w:rFonts w:ascii="Times New Roman" w:hAnsi="Times New Roman"/>
          <w:sz w:val="24"/>
          <w:szCs w:val="24"/>
          <w:lang w:val="uk-UA"/>
        </w:rPr>
        <w:tab/>
        <w:t xml:space="preserve"> </w:t>
      </w:r>
    </w:p>
    <w:p w:rsidR="00D2543F" w:rsidRPr="00AF28AC" w:rsidRDefault="00D2543F" w:rsidP="00AF28AC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28AC">
        <w:rPr>
          <w:rFonts w:ascii="Times New Roman" w:hAnsi="Times New Roman"/>
          <w:sz w:val="24"/>
          <w:szCs w:val="24"/>
          <w:lang w:val="uk-UA"/>
        </w:rPr>
        <w:t xml:space="preserve">Вик. Циганок Н.А. </w:t>
      </w: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 w:rsidP="00AF2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D34645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D2543F" w:rsidRDefault="00D2543F" w:rsidP="00AF2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розпорядження </w:t>
      </w:r>
    </w:p>
    <w:p w:rsidR="00D2543F" w:rsidRDefault="00D2543F" w:rsidP="00AF2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№351 від 04</w:t>
      </w:r>
      <w:r w:rsidRPr="001C5A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липня 2016 року </w:t>
      </w:r>
    </w:p>
    <w:p w:rsidR="00D2543F" w:rsidRDefault="00D2543F" w:rsidP="00AF28A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2543F" w:rsidRDefault="00D2543F" w:rsidP="00AF28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34645">
        <w:rPr>
          <w:rFonts w:ascii="Times New Roman" w:hAnsi="Times New Roman"/>
          <w:b/>
          <w:sz w:val="28"/>
          <w:szCs w:val="28"/>
          <w:lang w:val="uk-UA"/>
        </w:rPr>
        <w:t xml:space="preserve">С К Л А Д </w:t>
      </w:r>
    </w:p>
    <w:p w:rsidR="00D2543F" w:rsidRDefault="00D2543F" w:rsidP="00AF28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2543F" w:rsidRPr="009C4DA3" w:rsidRDefault="00D2543F" w:rsidP="00AF28A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C4DA3">
        <w:rPr>
          <w:rFonts w:ascii="Times New Roman" w:hAnsi="Times New Roman"/>
          <w:sz w:val="28"/>
          <w:szCs w:val="28"/>
          <w:lang w:val="uk-UA"/>
        </w:rPr>
        <w:t>робочої групи для розроблення</w:t>
      </w:r>
    </w:p>
    <w:p w:rsidR="00D2543F" w:rsidRPr="009C4DA3" w:rsidRDefault="00D2543F" w:rsidP="00AF28A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C4DA3">
        <w:rPr>
          <w:rFonts w:ascii="Times New Roman" w:hAnsi="Times New Roman"/>
          <w:sz w:val="28"/>
          <w:szCs w:val="28"/>
          <w:lang w:val="uk-UA"/>
        </w:rPr>
        <w:t>Плану Заходів по реформуванню системи</w:t>
      </w:r>
    </w:p>
    <w:p w:rsidR="00D2543F" w:rsidRPr="00B458CE" w:rsidRDefault="00D2543F" w:rsidP="00AF28AC">
      <w:pPr>
        <w:spacing w:after="0" w:line="240" w:lineRule="auto"/>
        <w:jc w:val="center"/>
        <w:rPr>
          <w:sz w:val="28"/>
          <w:szCs w:val="28"/>
        </w:rPr>
      </w:pPr>
      <w:r w:rsidRPr="009C4DA3">
        <w:rPr>
          <w:rFonts w:ascii="Times New Roman" w:hAnsi="Times New Roman"/>
          <w:sz w:val="28"/>
          <w:szCs w:val="28"/>
          <w:lang w:val="uk-UA"/>
        </w:rPr>
        <w:t>соціальних послуг в умовах децентралізації</w:t>
      </w:r>
    </w:p>
    <w:p w:rsidR="00D2543F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543F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543F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Шевченко                                        заступник міського голови, </w:t>
      </w:r>
    </w:p>
    <w:p w:rsidR="00D2543F" w:rsidRDefault="00D2543F" w:rsidP="00AF28AC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Антоніна Василівна                            голова        </w:t>
      </w:r>
    </w:p>
    <w:p w:rsidR="00D2543F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543F" w:rsidRDefault="00D2543F" w:rsidP="00AF28AC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Рогоза                                              заступник міського голови, керуючий</w:t>
      </w:r>
    </w:p>
    <w:p w:rsidR="00D2543F" w:rsidRDefault="00D2543F" w:rsidP="00AF28AC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Віктор Іванович                              справами виконавчого комітету</w:t>
      </w:r>
    </w:p>
    <w:p w:rsidR="00D2543F" w:rsidRDefault="00D2543F" w:rsidP="00AF28AC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Обухівської міської ради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543F" w:rsidRPr="00AF28AC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заступник голови</w:t>
      </w:r>
    </w:p>
    <w:p w:rsidR="00D2543F" w:rsidRPr="00AF28AC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543F" w:rsidRDefault="00D2543F" w:rsidP="00AF28AC">
      <w:pPr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Козлова                                               начальник персоніфікованого обліку</w:t>
      </w:r>
    </w:p>
    <w:p w:rsidR="00D2543F" w:rsidRDefault="00D2543F" w:rsidP="00AF28AC">
      <w:pPr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Тетяна Іванівна                                  пільгових категорій населення  УСЗН</w:t>
      </w:r>
    </w:p>
    <w:p w:rsidR="00D2543F" w:rsidRDefault="00D2543F" w:rsidP="00AF28AC">
      <w:pPr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                виконавчого комітету Обухівської міської</w:t>
      </w:r>
    </w:p>
    <w:p w:rsidR="00D2543F" w:rsidRDefault="00D2543F" w:rsidP="00AF28AC">
      <w:pPr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                ради</w:t>
      </w:r>
    </w:p>
    <w:p w:rsidR="00D2543F" w:rsidRPr="0063033C" w:rsidRDefault="00D2543F" w:rsidP="00AF28AC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28AC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секретар</w:t>
      </w:r>
    </w:p>
    <w:p w:rsidR="00D2543F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543F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543F" w:rsidRPr="00AF28AC" w:rsidRDefault="00D2543F" w:rsidP="00AF28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0D6">
        <w:rPr>
          <w:rFonts w:ascii="Times New Roman" w:hAnsi="Times New Roman"/>
          <w:b/>
          <w:sz w:val="28"/>
          <w:szCs w:val="28"/>
          <w:lang w:val="uk-UA"/>
        </w:rPr>
        <w:t>Члени комісії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D2543F" w:rsidRPr="00AF28AC" w:rsidRDefault="00D2543F" w:rsidP="00AF28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543F" w:rsidRPr="00D34645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Циганок                                             начальник управління соціального захисту   </w:t>
      </w:r>
    </w:p>
    <w:p w:rsidR="00D2543F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4645">
        <w:rPr>
          <w:rFonts w:ascii="Times New Roman" w:hAnsi="Times New Roman"/>
          <w:sz w:val="28"/>
          <w:szCs w:val="28"/>
          <w:lang w:val="uk-UA"/>
        </w:rPr>
        <w:t xml:space="preserve">Ніна </w:t>
      </w:r>
      <w:r>
        <w:rPr>
          <w:rFonts w:ascii="Times New Roman" w:hAnsi="Times New Roman"/>
          <w:sz w:val="28"/>
          <w:szCs w:val="28"/>
          <w:lang w:val="uk-UA"/>
        </w:rPr>
        <w:t>Антонівна                                  населення виконавчого комітету</w:t>
      </w:r>
    </w:p>
    <w:p w:rsidR="00D2543F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Обухівської міської ради, </w:t>
      </w:r>
    </w:p>
    <w:p w:rsidR="00D2543F" w:rsidRPr="0063033C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</w:t>
      </w:r>
    </w:p>
    <w:p w:rsidR="00D2543F" w:rsidRDefault="00D2543F" w:rsidP="00AF28AC">
      <w:pPr>
        <w:pStyle w:val="NormalWeb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Жевага                                                н</w:t>
      </w:r>
      <w:r w:rsidRPr="001B65FD">
        <w:rPr>
          <w:sz w:val="28"/>
          <w:szCs w:val="28"/>
        </w:rPr>
        <w:t>ачальник служби у справах дітей та сім’ї</w:t>
      </w:r>
    </w:p>
    <w:p w:rsidR="00D2543F" w:rsidRDefault="00D2543F" w:rsidP="00AF28AC">
      <w:pPr>
        <w:pStyle w:val="NormalWeb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Юлія Олександрівна                         виконавчого комітету Обухівської міської</w:t>
      </w:r>
    </w:p>
    <w:p w:rsidR="00D2543F" w:rsidRDefault="00D2543F" w:rsidP="00AF28AC">
      <w:pPr>
        <w:pStyle w:val="NormalWeb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ради </w:t>
      </w:r>
    </w:p>
    <w:p w:rsidR="00D2543F" w:rsidRPr="00730375" w:rsidRDefault="00D2543F" w:rsidP="00AF28AC">
      <w:pPr>
        <w:pStyle w:val="NormalWeb"/>
        <w:spacing w:after="0"/>
        <w:rPr>
          <w:sz w:val="28"/>
          <w:szCs w:val="28"/>
          <w:lang w:val="uk-UA"/>
        </w:rPr>
      </w:pPr>
    </w:p>
    <w:p w:rsidR="00D2543F" w:rsidRDefault="00D2543F" w:rsidP="00AF28AC">
      <w:pPr>
        <w:pStyle w:val="NormalWeb"/>
        <w:spacing w:after="0"/>
        <w:rPr>
          <w:rFonts w:ascii="Arial" w:hAnsi="Arial" w:cs="Arial"/>
          <w:sz w:val="21"/>
          <w:szCs w:val="21"/>
          <w:lang w:val="uk-UA"/>
        </w:rPr>
      </w:pPr>
      <w:r w:rsidRPr="007524F8">
        <w:rPr>
          <w:sz w:val="28"/>
          <w:szCs w:val="28"/>
          <w:lang w:val="uk-UA"/>
        </w:rPr>
        <w:t>Кондратюк</w:t>
      </w:r>
      <w:r>
        <w:rPr>
          <w:sz w:val="28"/>
          <w:szCs w:val="28"/>
          <w:lang w:val="uk-UA"/>
        </w:rPr>
        <w:t xml:space="preserve">                                         </w:t>
      </w:r>
      <w:r w:rsidRPr="007962A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r w:rsidRPr="007524F8">
        <w:rPr>
          <w:sz w:val="28"/>
          <w:szCs w:val="28"/>
        </w:rPr>
        <w:t>ачальник управління економіки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</w:p>
    <w:p w:rsidR="00D2543F" w:rsidRDefault="00D2543F" w:rsidP="00AF28AC">
      <w:pPr>
        <w:pStyle w:val="NormalWeb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Аліна Миколаївна                              виконавчого комітету Обухівської міської</w:t>
      </w:r>
    </w:p>
    <w:p w:rsidR="00D2543F" w:rsidRDefault="00D2543F" w:rsidP="00AF28AC">
      <w:pPr>
        <w:pStyle w:val="NormalWeb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ради</w:t>
      </w:r>
    </w:p>
    <w:p w:rsidR="00D2543F" w:rsidRDefault="00D2543F" w:rsidP="00AF28AC">
      <w:pPr>
        <w:pStyle w:val="NormalWeb"/>
        <w:spacing w:after="0"/>
        <w:rPr>
          <w:sz w:val="28"/>
          <w:szCs w:val="28"/>
          <w:lang w:val="uk-UA"/>
        </w:rPr>
      </w:pPr>
    </w:p>
    <w:p w:rsidR="00D2543F" w:rsidRPr="00700862" w:rsidRDefault="00D2543F" w:rsidP="00AF28AC">
      <w:pPr>
        <w:pStyle w:val="NormalWeb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Пушенко                                             н</w:t>
      </w:r>
      <w:r w:rsidRPr="007524F8">
        <w:rPr>
          <w:sz w:val="28"/>
          <w:szCs w:val="28"/>
        </w:rPr>
        <w:t>ачальник юридичного відділу</w:t>
      </w:r>
      <w:r>
        <w:rPr>
          <w:sz w:val="28"/>
          <w:szCs w:val="28"/>
          <w:lang w:val="uk-UA"/>
        </w:rPr>
        <w:t xml:space="preserve"> виконавчого</w:t>
      </w:r>
    </w:p>
    <w:p w:rsidR="00D2543F" w:rsidRPr="00700862" w:rsidRDefault="00D2543F" w:rsidP="00AF28AC">
      <w:pPr>
        <w:pStyle w:val="NormalWeb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Наталія Володимирівна</w:t>
      </w:r>
      <w:r>
        <w:rPr>
          <w:rFonts w:ascii="Arial" w:hAnsi="Arial" w:cs="Arial"/>
          <w:sz w:val="21"/>
          <w:szCs w:val="21"/>
        </w:rPr>
        <w:t> </w:t>
      </w:r>
      <w:r>
        <w:rPr>
          <w:rFonts w:ascii="Arial" w:hAnsi="Arial" w:cs="Arial"/>
          <w:sz w:val="21"/>
          <w:szCs w:val="21"/>
          <w:lang w:val="uk-UA"/>
        </w:rPr>
        <w:t xml:space="preserve">                        </w:t>
      </w:r>
      <w:r w:rsidRPr="00700862">
        <w:rPr>
          <w:sz w:val="28"/>
          <w:szCs w:val="28"/>
          <w:lang w:val="uk-UA"/>
        </w:rPr>
        <w:t>комітету Обухівської міської</w:t>
      </w:r>
      <w:r>
        <w:rPr>
          <w:sz w:val="28"/>
          <w:szCs w:val="28"/>
          <w:lang w:val="uk-UA"/>
        </w:rPr>
        <w:t xml:space="preserve"> ради</w:t>
      </w:r>
    </w:p>
    <w:p w:rsidR="00D2543F" w:rsidRPr="007524F8" w:rsidRDefault="00D2543F" w:rsidP="00AF28AC">
      <w:pPr>
        <w:pStyle w:val="NormalWeb"/>
        <w:spacing w:after="0"/>
        <w:rPr>
          <w:sz w:val="28"/>
          <w:szCs w:val="28"/>
          <w:lang w:val="uk-UA"/>
        </w:rPr>
      </w:pPr>
    </w:p>
    <w:p w:rsidR="00D2543F" w:rsidRPr="00730375" w:rsidRDefault="00D2543F" w:rsidP="00AF28AC">
      <w:pPr>
        <w:pStyle w:val="Heading2"/>
        <w:shd w:val="clear" w:color="auto" w:fill="FFFFFF"/>
        <w:spacing w:before="0" w:beforeAutospacing="0" w:after="0"/>
        <w:rPr>
          <w:rFonts w:ascii="Times New Roman" w:hAnsi="Times New Roman" w:cs="Times New Roman"/>
          <w:b w:val="0"/>
          <w:lang w:val="uk-UA"/>
        </w:rPr>
      </w:pPr>
      <w:r w:rsidRPr="00730375">
        <w:rPr>
          <w:rFonts w:ascii="Times New Roman" w:hAnsi="Times New Roman" w:cs="Times New Roman"/>
          <w:b w:val="0"/>
          <w:lang w:val="uk-UA"/>
        </w:rPr>
        <w:t xml:space="preserve">Мотасова                                         </w:t>
      </w:r>
      <w:r>
        <w:rPr>
          <w:rFonts w:ascii="Times New Roman" w:hAnsi="Times New Roman" w:cs="Times New Roman"/>
          <w:b w:val="0"/>
          <w:lang w:val="uk-UA"/>
        </w:rPr>
        <w:t xml:space="preserve">  </w:t>
      </w:r>
      <w:r w:rsidRPr="00730375">
        <w:rPr>
          <w:rFonts w:ascii="Times New Roman" w:hAnsi="Times New Roman" w:cs="Times New Roman"/>
          <w:b w:val="0"/>
          <w:lang w:val="uk-UA"/>
        </w:rPr>
        <w:t xml:space="preserve"> 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r w:rsidRPr="00730375">
        <w:rPr>
          <w:rFonts w:ascii="Times New Roman" w:hAnsi="Times New Roman" w:cs="Times New Roman"/>
          <w:b w:val="0"/>
          <w:lang w:val="uk-UA"/>
        </w:rPr>
        <w:t xml:space="preserve">директор </w:t>
      </w:r>
      <w:r w:rsidRPr="00730375">
        <w:rPr>
          <w:rFonts w:ascii="Times New Roman" w:hAnsi="Times New Roman" w:cs="Times New Roman"/>
          <w:b w:val="0"/>
        </w:rPr>
        <w:t xml:space="preserve"> центр</w:t>
      </w:r>
      <w:r w:rsidRPr="00730375">
        <w:rPr>
          <w:rFonts w:ascii="Times New Roman" w:hAnsi="Times New Roman" w:cs="Times New Roman"/>
          <w:b w:val="0"/>
          <w:lang w:val="uk-UA"/>
        </w:rPr>
        <w:t>у</w:t>
      </w:r>
      <w:r w:rsidRPr="00730375">
        <w:rPr>
          <w:rFonts w:ascii="Times New Roman" w:hAnsi="Times New Roman" w:cs="Times New Roman"/>
          <w:b w:val="0"/>
        </w:rPr>
        <w:t xml:space="preserve"> соціальних служб для сім'ї,</w:t>
      </w:r>
    </w:p>
    <w:p w:rsidR="00D2543F" w:rsidRDefault="00D2543F" w:rsidP="00AF28AC">
      <w:pPr>
        <w:pStyle w:val="Heading2"/>
        <w:shd w:val="clear" w:color="auto" w:fill="FFFFFF"/>
        <w:spacing w:before="0" w:beforeAutospacing="0" w:after="0"/>
        <w:rPr>
          <w:rFonts w:ascii="Times New Roman" w:hAnsi="Times New Roman" w:cs="Times New Roman"/>
          <w:b w:val="0"/>
          <w:lang w:val="uk-UA"/>
        </w:rPr>
      </w:pPr>
      <w:r w:rsidRPr="00B23A83">
        <w:rPr>
          <w:rFonts w:ascii="Times New Roman" w:hAnsi="Times New Roman" w:cs="Times New Roman"/>
          <w:b w:val="0"/>
          <w:lang w:val="uk-UA"/>
        </w:rPr>
        <w:t>С</w:t>
      </w:r>
      <w:r>
        <w:rPr>
          <w:rFonts w:ascii="Times New Roman" w:hAnsi="Times New Roman" w:cs="Times New Roman"/>
          <w:b w:val="0"/>
          <w:lang w:val="uk-UA"/>
        </w:rPr>
        <w:t xml:space="preserve">вітлана Іванівна                               </w:t>
      </w:r>
      <w:r w:rsidRPr="00B23A83">
        <w:rPr>
          <w:rFonts w:ascii="Times New Roman" w:hAnsi="Times New Roman" w:cs="Times New Roman"/>
          <w:b w:val="0"/>
          <w:lang w:val="uk-UA"/>
        </w:rPr>
        <w:t xml:space="preserve">дітей та молоді </w:t>
      </w:r>
    </w:p>
    <w:p w:rsidR="00D2543F" w:rsidRPr="00700862" w:rsidRDefault="00D2543F" w:rsidP="00AF28AC">
      <w:pPr>
        <w:pStyle w:val="Heading2"/>
        <w:shd w:val="clear" w:color="auto" w:fill="FFFFFF"/>
        <w:spacing w:before="0" w:beforeAutospacing="0" w:after="0"/>
        <w:rPr>
          <w:rFonts w:ascii="Times New Roman" w:hAnsi="Times New Roman" w:cs="Times New Roman"/>
          <w:b w:val="0"/>
          <w:lang w:val="uk-UA"/>
        </w:rPr>
      </w:pPr>
    </w:p>
    <w:p w:rsidR="00D2543F" w:rsidRDefault="00D2543F" w:rsidP="00AF28AC">
      <w:pPr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23A83">
        <w:rPr>
          <w:rFonts w:ascii="Times New Roman" w:hAnsi="Times New Roman"/>
          <w:sz w:val="28"/>
          <w:szCs w:val="28"/>
          <w:lang w:val="uk-UA"/>
        </w:rPr>
        <w:t xml:space="preserve">Яценко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23A8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B23A83">
        <w:rPr>
          <w:rFonts w:ascii="Times New Roman" w:hAnsi="Times New Roman"/>
          <w:sz w:val="28"/>
          <w:szCs w:val="28"/>
          <w:lang w:val="uk-UA"/>
        </w:rPr>
        <w:t>завіду</w:t>
      </w:r>
      <w:r>
        <w:rPr>
          <w:rFonts w:ascii="Times New Roman" w:hAnsi="Times New Roman"/>
          <w:sz w:val="28"/>
          <w:szCs w:val="28"/>
          <w:lang w:val="uk-UA"/>
        </w:rPr>
        <w:t xml:space="preserve">юча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23A83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відділенням соціальної </w:t>
      </w:r>
    </w:p>
    <w:p w:rsidR="00D2543F" w:rsidRDefault="00D2543F" w:rsidP="00AF28AC">
      <w:pPr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Тамара Володимирівна                     </w:t>
      </w:r>
      <w:r w:rsidRPr="00B23A83">
        <w:rPr>
          <w:rFonts w:ascii="Times New Roman" w:hAnsi="Times New Roman"/>
          <w:color w:val="000000"/>
          <w:sz w:val="28"/>
          <w:szCs w:val="28"/>
          <w:lang w:val="uk-UA"/>
        </w:rPr>
        <w:t>допомоги вдома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УСЗН виконавчого                 комітету </w:t>
      </w:r>
    </w:p>
    <w:p w:rsidR="00D2543F" w:rsidRDefault="00D2543F" w:rsidP="00AF28AC">
      <w:pPr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                Обухівської міської ради</w:t>
      </w:r>
    </w:p>
    <w:p w:rsidR="00D2543F" w:rsidRDefault="00D2543F" w:rsidP="00AF28AC">
      <w:pPr>
        <w:tabs>
          <w:tab w:val="left" w:pos="4253"/>
        </w:tabs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543F" w:rsidRDefault="00D2543F" w:rsidP="00AF28AC">
      <w:pPr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Василишина                                       начальник управління Пенсійного  фонду</w:t>
      </w:r>
    </w:p>
    <w:p w:rsidR="00D2543F" w:rsidRDefault="00D2543F" w:rsidP="00AF28AC">
      <w:pPr>
        <w:tabs>
          <w:tab w:val="left" w:pos="4253"/>
        </w:tabs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Наталія Францівна                            в м.Обухів та Обухівському районі</w:t>
      </w:r>
    </w:p>
    <w:p w:rsidR="00D2543F" w:rsidRDefault="00D2543F" w:rsidP="00AF28AC">
      <w:pPr>
        <w:tabs>
          <w:tab w:val="left" w:pos="4253"/>
        </w:tabs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                ( за згодою)</w:t>
      </w:r>
    </w:p>
    <w:p w:rsidR="00D2543F" w:rsidRPr="00B23A83" w:rsidRDefault="00D2543F" w:rsidP="00AF28AC">
      <w:pPr>
        <w:spacing w:after="0" w:line="312" w:lineRule="atLeast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543F" w:rsidRPr="00B23A83" w:rsidRDefault="00D2543F" w:rsidP="00AF28AC">
      <w:pPr>
        <w:pStyle w:val="Heading2"/>
        <w:shd w:val="clear" w:color="auto" w:fill="FFFFFF"/>
        <w:spacing w:before="0" w:beforeAutospacing="0" w:after="0"/>
        <w:rPr>
          <w:rFonts w:ascii="Times New Roman" w:hAnsi="Times New Roman" w:cs="Times New Roman"/>
          <w:b w:val="0"/>
          <w:lang w:val="uk-UA"/>
        </w:rPr>
      </w:pPr>
      <w:r>
        <w:rPr>
          <w:rFonts w:ascii="Times New Roman" w:hAnsi="Times New Roman" w:cs="Times New Roman"/>
          <w:b w:val="0"/>
          <w:lang w:val="uk-UA"/>
        </w:rPr>
        <w:t xml:space="preserve"> </w:t>
      </w:r>
    </w:p>
    <w:p w:rsidR="00D2543F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543F" w:rsidRPr="00AA109D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543F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D2543F" w:rsidRPr="00AA109D" w:rsidRDefault="00D2543F" w:rsidP="00AF2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виконавчого комітету                        (підпис)     В.І.Рогоза</w:t>
      </w:r>
    </w:p>
    <w:p w:rsidR="00D2543F" w:rsidRPr="00AA109D" w:rsidRDefault="00D2543F" w:rsidP="00AF28AC">
      <w:pPr>
        <w:spacing w:after="0" w:line="240" w:lineRule="auto"/>
        <w:jc w:val="both"/>
      </w:pPr>
      <w:r w:rsidRPr="00AA10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</w:p>
    <w:p w:rsidR="00D2543F" w:rsidRPr="00AF28AC" w:rsidRDefault="00D2543F"/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Default="00D2543F">
      <w:pPr>
        <w:rPr>
          <w:lang w:val="uk-UA"/>
        </w:rPr>
      </w:pPr>
    </w:p>
    <w:p w:rsidR="00D2543F" w:rsidRPr="00AF28AC" w:rsidRDefault="00D2543F">
      <w:pPr>
        <w:rPr>
          <w:lang w:val="uk-UA"/>
        </w:rPr>
      </w:pPr>
    </w:p>
    <w:sectPr w:rsidR="00D2543F" w:rsidRPr="00AF28AC" w:rsidSect="001B6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65A31"/>
    <w:multiLevelType w:val="hybridMultilevel"/>
    <w:tmpl w:val="18B2BA3A"/>
    <w:lvl w:ilvl="0" w:tplc="FA5C27B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28AC"/>
    <w:rsid w:val="00100244"/>
    <w:rsid w:val="001B65FD"/>
    <w:rsid w:val="001B6DDF"/>
    <w:rsid w:val="001B7679"/>
    <w:rsid w:val="001C5A5D"/>
    <w:rsid w:val="00242F9A"/>
    <w:rsid w:val="002448F9"/>
    <w:rsid w:val="002512BE"/>
    <w:rsid w:val="004250D6"/>
    <w:rsid w:val="00452665"/>
    <w:rsid w:val="004D4C69"/>
    <w:rsid w:val="00514E4B"/>
    <w:rsid w:val="005F57DF"/>
    <w:rsid w:val="00625BC0"/>
    <w:rsid w:val="0063033C"/>
    <w:rsid w:val="00700862"/>
    <w:rsid w:val="00730375"/>
    <w:rsid w:val="007524F8"/>
    <w:rsid w:val="007962A7"/>
    <w:rsid w:val="008148C7"/>
    <w:rsid w:val="008519AD"/>
    <w:rsid w:val="008A446F"/>
    <w:rsid w:val="00926C57"/>
    <w:rsid w:val="009C4DA3"/>
    <w:rsid w:val="00AA109D"/>
    <w:rsid w:val="00AF28AC"/>
    <w:rsid w:val="00B0717A"/>
    <w:rsid w:val="00B23A83"/>
    <w:rsid w:val="00B458CE"/>
    <w:rsid w:val="00D2543F"/>
    <w:rsid w:val="00D34645"/>
    <w:rsid w:val="00D64302"/>
    <w:rsid w:val="00F4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8AC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F28A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AF28AC"/>
    <w:pPr>
      <w:spacing w:before="100" w:beforeAutospacing="1" w:after="105" w:line="240" w:lineRule="auto"/>
      <w:outlineLvl w:val="1"/>
    </w:pPr>
    <w:rPr>
      <w:rFonts w:ascii="Arial" w:hAnsi="Arial" w:cs="Arial"/>
      <w:b/>
      <w:bCs/>
      <w:color w:val="1A202C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F28AC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F28AC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F28AC"/>
    <w:rPr>
      <w:rFonts w:ascii="Arial" w:hAnsi="Arial" w:cs="Arial"/>
      <w:b/>
      <w:bCs/>
      <w:color w:val="1A202C"/>
      <w:sz w:val="28"/>
      <w:szCs w:val="28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AF28AC"/>
    <w:rPr>
      <w:rFonts w:ascii="Times New Roman" w:hAnsi="Times New Roman" w:cs="Times New Roman"/>
      <w:b/>
      <w:bCs/>
      <w:lang w:eastAsia="ru-RU"/>
    </w:rPr>
  </w:style>
  <w:style w:type="paragraph" w:styleId="NormalWeb">
    <w:name w:val="Normal (Web)"/>
    <w:basedOn w:val="Normal"/>
    <w:uiPriority w:val="99"/>
    <w:semiHidden/>
    <w:rsid w:val="00AF28AC"/>
    <w:pPr>
      <w:spacing w:after="22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615</Words>
  <Characters>3506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Zal</cp:lastModifiedBy>
  <cp:revision>5</cp:revision>
  <dcterms:created xsi:type="dcterms:W3CDTF">2016-07-05T11:31:00Z</dcterms:created>
  <dcterms:modified xsi:type="dcterms:W3CDTF">2016-07-06T07:51:00Z</dcterms:modified>
</cp:coreProperties>
</file>