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uk-UA"/>
        </w:rPr>
      </w:pPr>
      <w:r w:rsidRPr="00BF09AF">
        <w:rPr>
          <w:sz w:val="20"/>
          <w:szCs w:val="20"/>
          <w:lang w:val="uk-UA"/>
        </w:rPr>
        <w:object w:dxaOrig="10268" w:dyaOrig="15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4.75pt" o:ole="">
            <v:imagedata r:id="rId4" o:title=""/>
          </v:shape>
          <o:OLEObject Type="Embed" ProgID="MS_ClipArt_Gallery.5" ShapeID="_x0000_i1025" DrawAspect="Content" ObjectID="_1529307409" r:id="rId5"/>
        </w:objec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lang w:val="uk-UA"/>
        </w:rPr>
      </w:pPr>
      <w:r>
        <w:rPr>
          <w:lang w:val="uk-UA"/>
        </w:rPr>
        <w:t xml:space="preserve">                                             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ОБУХІВСЬКА МІСЬКА РАДА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КИЇВСЬКОЇ ОБЛАСТІ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ВИКОНАВЧИЙ КОМІТЕТ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 О З П О Р Я Д Ж Е Н Н Я №350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1B4569" w:rsidRDefault="001B4569" w:rsidP="00B4024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05  липня 2016 року</w:t>
      </w:r>
    </w:p>
    <w:p w:rsidR="001B4569" w:rsidRDefault="001B4569" w:rsidP="00B4024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lang w:val="uk-UA"/>
        </w:rPr>
      </w:pPr>
    </w:p>
    <w:p w:rsidR="001B4569" w:rsidRDefault="001B4569" w:rsidP="00B4024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проведення попередньої оплати робіт, що</w:t>
      </w:r>
    </w:p>
    <w:p w:rsidR="001B4569" w:rsidRDefault="001B4569" w:rsidP="00B40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закуповуються за бюджетні кошти</w:t>
      </w: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Відповідно до Закону України «Про місцеве самоврядування в Україні», керуючись Постановою Кабінету Міністрів України від 03.04.2014 року №117 «Питання попередньої оплати товарів, робіт та послуг, що закуповуються за бюджетні кошти»</w:t>
      </w: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jc w:val="both"/>
        <w:rPr>
          <w:rFonts w:cs="Tahoma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1. Провести попередню оплату робіт  на закупівлю матеріалів  з проведення капітального ремонту  теплових мереж   по вулиці  Чумацький шлях, 24, 26, 28 в місті Обухові  Київської області у сумі  341 841,96  ( триста сорок одна тисяча вісімсот сорок одна грн. 96 коп.),  згідно з укладеним договором  на проведення робіт з комунальним підприємством «Обухіврайтепломережа» №167/16 від 04.07.2016року, терміном на три місяці.</w:t>
      </w: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rPr>
          <w:sz w:val="28"/>
          <w:szCs w:val="28"/>
          <w:lang w:val="uk-UA"/>
        </w:rPr>
      </w:pPr>
    </w:p>
    <w:p w:rsidR="001B4569" w:rsidRDefault="001B4569" w:rsidP="00B40243">
      <w:pPr>
        <w:tabs>
          <w:tab w:val="left" w:pos="236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 голова               (підпис)                                         О.М.Левченко </w:t>
      </w:r>
    </w:p>
    <w:p w:rsidR="001B4569" w:rsidRDefault="001B4569" w:rsidP="00B40243">
      <w:pPr>
        <w:tabs>
          <w:tab w:val="left" w:pos="2360"/>
        </w:tabs>
        <w:jc w:val="center"/>
        <w:rPr>
          <w:sz w:val="28"/>
          <w:szCs w:val="28"/>
          <w:lang w:val="uk-UA"/>
        </w:rPr>
      </w:pPr>
    </w:p>
    <w:p w:rsidR="001B4569" w:rsidRDefault="001B4569" w:rsidP="00B40243">
      <w:pPr>
        <w:tabs>
          <w:tab w:val="left" w:pos="2360"/>
        </w:tabs>
        <w:jc w:val="center"/>
        <w:rPr>
          <w:lang w:val="uk-UA"/>
        </w:rPr>
      </w:pPr>
    </w:p>
    <w:p w:rsidR="001B4569" w:rsidRDefault="001B4569" w:rsidP="00B40243">
      <w:pPr>
        <w:tabs>
          <w:tab w:val="left" w:pos="2360"/>
        </w:tabs>
        <w:jc w:val="center"/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</w:p>
    <w:p w:rsidR="001B4569" w:rsidRDefault="001B4569" w:rsidP="00B40243">
      <w:pPr>
        <w:rPr>
          <w:lang w:val="uk-UA"/>
        </w:rPr>
      </w:pPr>
      <w:r>
        <w:rPr>
          <w:lang w:val="uk-UA"/>
        </w:rPr>
        <w:t>Виконавець : Бобкова</w:t>
      </w:r>
    </w:p>
    <w:p w:rsidR="001B4569" w:rsidRPr="00B40243" w:rsidRDefault="001B4569">
      <w:pPr>
        <w:rPr>
          <w:lang w:val="uk-UA"/>
        </w:rPr>
      </w:pPr>
    </w:p>
    <w:sectPr w:rsidR="001B4569" w:rsidRPr="00B40243" w:rsidSect="001F3D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243"/>
    <w:rsid w:val="000D7087"/>
    <w:rsid w:val="000F4927"/>
    <w:rsid w:val="00190971"/>
    <w:rsid w:val="001B4569"/>
    <w:rsid w:val="001F1802"/>
    <w:rsid w:val="001F3DE4"/>
    <w:rsid w:val="002D7FCD"/>
    <w:rsid w:val="00334C45"/>
    <w:rsid w:val="00341873"/>
    <w:rsid w:val="003B65DE"/>
    <w:rsid w:val="003C67B0"/>
    <w:rsid w:val="00415E7C"/>
    <w:rsid w:val="00437810"/>
    <w:rsid w:val="004A557A"/>
    <w:rsid w:val="004C026E"/>
    <w:rsid w:val="00587E8D"/>
    <w:rsid w:val="007A624A"/>
    <w:rsid w:val="007A7961"/>
    <w:rsid w:val="007F1A4E"/>
    <w:rsid w:val="00805D3C"/>
    <w:rsid w:val="0081044D"/>
    <w:rsid w:val="00996752"/>
    <w:rsid w:val="009A1B65"/>
    <w:rsid w:val="00B21E32"/>
    <w:rsid w:val="00B40243"/>
    <w:rsid w:val="00B65270"/>
    <w:rsid w:val="00B96418"/>
    <w:rsid w:val="00BC3678"/>
    <w:rsid w:val="00BF09AF"/>
    <w:rsid w:val="00CB6FAF"/>
    <w:rsid w:val="00D0016C"/>
    <w:rsid w:val="00D0295F"/>
    <w:rsid w:val="00D2416C"/>
    <w:rsid w:val="00D81313"/>
    <w:rsid w:val="00D9798F"/>
    <w:rsid w:val="00DB58B2"/>
    <w:rsid w:val="00E67F1A"/>
    <w:rsid w:val="00F84071"/>
    <w:rsid w:val="00F87C23"/>
    <w:rsid w:val="00FF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2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</Pages>
  <Words>158</Words>
  <Characters>903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</cp:lastModifiedBy>
  <cp:revision>30</cp:revision>
  <cp:lastPrinted>2016-07-05T07:35:00Z</cp:lastPrinted>
  <dcterms:created xsi:type="dcterms:W3CDTF">2016-03-30T13:03:00Z</dcterms:created>
  <dcterms:modified xsi:type="dcterms:W3CDTF">2016-07-06T07:50:00Z</dcterms:modified>
</cp:coreProperties>
</file>