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844" r:id="rId5"/>
        </w:objec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№342  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AA1C8B" w:rsidRDefault="00AA1C8B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 липня 2016 року                                                                   місто Обухів</w:t>
      </w:r>
    </w:p>
    <w:p w:rsidR="00AA1C8B" w:rsidRDefault="00AA1C8B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A1C8B" w:rsidRDefault="00AA1C8B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AA1C8B" w:rsidRDefault="00AA1C8B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на закупівлю матеріалів  з проведення капітального ремонту  даху старого корпусу ЗОШ І-ІІІ ступеня №2 по вулиці Козацький шлях,1 в місті Обухові  Київської області у сумі 210 891,60 </w:t>
      </w:r>
    </w:p>
    <w:p w:rsidR="00AA1C8B" w:rsidRDefault="00AA1C8B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(двісті десять тисяч вісімсот дев»яносто одна  грн.60 коп.),  згідно з укладеним договором  на проведення робіт з ТОВ «Профенерго Інжиніринг»  №144/16 від 21.06.2016року, терміном на три місяці.</w:t>
      </w: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rPr>
          <w:sz w:val="28"/>
          <w:szCs w:val="28"/>
          <w:lang w:val="uk-UA"/>
        </w:rPr>
      </w:pPr>
    </w:p>
    <w:p w:rsidR="00AA1C8B" w:rsidRDefault="00AA1C8B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AA1C8B" w:rsidRDefault="00AA1C8B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AA1C8B" w:rsidRDefault="00AA1C8B" w:rsidP="00A22506">
      <w:pPr>
        <w:tabs>
          <w:tab w:val="left" w:pos="2360"/>
        </w:tabs>
        <w:jc w:val="center"/>
        <w:rPr>
          <w:lang w:val="uk-UA"/>
        </w:rPr>
      </w:pPr>
    </w:p>
    <w:p w:rsidR="00AA1C8B" w:rsidRDefault="00AA1C8B" w:rsidP="00A22506">
      <w:pPr>
        <w:tabs>
          <w:tab w:val="left" w:pos="2360"/>
        </w:tabs>
        <w:jc w:val="center"/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</w:p>
    <w:p w:rsidR="00AA1C8B" w:rsidRDefault="00AA1C8B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AA1C8B" w:rsidRDefault="00AA1C8B"/>
    <w:sectPr w:rsidR="00AA1C8B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21322F"/>
    <w:rsid w:val="002702D4"/>
    <w:rsid w:val="005B5058"/>
    <w:rsid w:val="00905B41"/>
    <w:rsid w:val="00A22506"/>
    <w:rsid w:val="00AA1C8B"/>
    <w:rsid w:val="00E614FA"/>
    <w:rsid w:val="00ED3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34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169</Words>
  <Characters>964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</cp:revision>
  <cp:lastPrinted>2016-07-01T13:43:00Z</cp:lastPrinted>
  <dcterms:created xsi:type="dcterms:W3CDTF">2016-05-26T09:25:00Z</dcterms:created>
  <dcterms:modified xsi:type="dcterms:W3CDTF">2016-07-02T06:44:00Z</dcterms:modified>
</cp:coreProperties>
</file>