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8957502" r:id="rId5"/>
        </w:objec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№338</w: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AD586A" w:rsidRDefault="00AD586A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 01 липня 2016 року                                                      місто Обухів</w:t>
      </w:r>
    </w:p>
    <w:p w:rsidR="00AD586A" w:rsidRDefault="00AD586A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D586A" w:rsidRDefault="00AD586A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AD586A" w:rsidRDefault="00AD586A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AD586A" w:rsidRDefault="00AD586A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каналізаційного колектору діаметром 300мм. по вулиці Київській, 154  в місті Обухові  Київської області у сумі  65 721,60 ( шістдесят п»ять тисяч сімсот  двадцять одна грн. 60 коп.),  згідно з укладеним договором  на проведення робіт з Обухівським водопровідно-каналізаційним підприємством  №140/16 від 17.06.2016року, терміном на три місяці.</w:t>
      </w: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rPr>
          <w:sz w:val="28"/>
          <w:szCs w:val="28"/>
          <w:lang w:val="uk-UA"/>
        </w:rPr>
      </w:pPr>
    </w:p>
    <w:p w:rsidR="00AD586A" w:rsidRDefault="00AD586A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(підпис)                                  О.М.Левченко </w:t>
      </w:r>
    </w:p>
    <w:p w:rsidR="00AD586A" w:rsidRDefault="00AD586A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AD586A" w:rsidRDefault="00AD586A" w:rsidP="00B40243">
      <w:pPr>
        <w:tabs>
          <w:tab w:val="left" w:pos="2360"/>
        </w:tabs>
        <w:jc w:val="center"/>
        <w:rPr>
          <w:lang w:val="uk-UA"/>
        </w:rPr>
      </w:pPr>
    </w:p>
    <w:p w:rsidR="00AD586A" w:rsidRDefault="00AD586A" w:rsidP="00B40243">
      <w:pPr>
        <w:tabs>
          <w:tab w:val="left" w:pos="2360"/>
        </w:tabs>
        <w:jc w:val="center"/>
        <w:rPr>
          <w:lang w:val="uk-UA"/>
        </w:rPr>
      </w:pPr>
    </w:p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rPr>
          <w:lang w:val="uk-UA"/>
        </w:rPr>
      </w:pPr>
    </w:p>
    <w:p w:rsidR="00AD586A" w:rsidRDefault="00AD586A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AD586A" w:rsidRPr="00B40243" w:rsidRDefault="00AD586A">
      <w:pPr>
        <w:rPr>
          <w:lang w:val="uk-UA"/>
        </w:rPr>
      </w:pPr>
    </w:p>
    <w:sectPr w:rsidR="00AD586A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30541"/>
    <w:rsid w:val="000D7087"/>
    <w:rsid w:val="000F4927"/>
    <w:rsid w:val="00102CFD"/>
    <w:rsid w:val="001D584C"/>
    <w:rsid w:val="001F3DE4"/>
    <w:rsid w:val="002D7FCD"/>
    <w:rsid w:val="00341873"/>
    <w:rsid w:val="00415E7C"/>
    <w:rsid w:val="00437810"/>
    <w:rsid w:val="004673B6"/>
    <w:rsid w:val="00587E8D"/>
    <w:rsid w:val="0059637A"/>
    <w:rsid w:val="00636E62"/>
    <w:rsid w:val="006B0551"/>
    <w:rsid w:val="006F6CBD"/>
    <w:rsid w:val="007274CE"/>
    <w:rsid w:val="007F1A4E"/>
    <w:rsid w:val="00805D3C"/>
    <w:rsid w:val="0083016B"/>
    <w:rsid w:val="008E5F2A"/>
    <w:rsid w:val="009439C5"/>
    <w:rsid w:val="009A1B65"/>
    <w:rsid w:val="009E0339"/>
    <w:rsid w:val="00AD586A"/>
    <w:rsid w:val="00B21E32"/>
    <w:rsid w:val="00B40243"/>
    <w:rsid w:val="00B65270"/>
    <w:rsid w:val="00B96418"/>
    <w:rsid w:val="00BC3678"/>
    <w:rsid w:val="00BF09AF"/>
    <w:rsid w:val="00C20D5E"/>
    <w:rsid w:val="00C23F93"/>
    <w:rsid w:val="00D0016C"/>
    <w:rsid w:val="00D0295F"/>
    <w:rsid w:val="00D2416C"/>
    <w:rsid w:val="00D81313"/>
    <w:rsid w:val="00D9798F"/>
    <w:rsid w:val="00DB58B2"/>
    <w:rsid w:val="00E67F1A"/>
    <w:rsid w:val="00E76D65"/>
    <w:rsid w:val="00F84071"/>
    <w:rsid w:val="00F87C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09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159</TotalTime>
  <Pages>1</Pages>
  <Words>170</Words>
  <Characters>973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38</cp:revision>
  <cp:lastPrinted>2016-07-01T13:37:00Z</cp:lastPrinted>
  <dcterms:created xsi:type="dcterms:W3CDTF">2016-03-30T13:03:00Z</dcterms:created>
  <dcterms:modified xsi:type="dcterms:W3CDTF">2016-07-02T06:39:00Z</dcterms:modified>
</cp:coreProperties>
</file>