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7C14" w:rsidRDefault="007B7C14" w:rsidP="00B40243">
      <w:pPr>
        <w:rPr>
          <w:lang w:val="uk-UA"/>
        </w:rPr>
      </w:pPr>
    </w:p>
    <w:p w:rsidR="007B7C14" w:rsidRDefault="007B7C14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8957055" r:id="rId5"/>
        </w:object>
      </w:r>
    </w:p>
    <w:p w:rsidR="007B7C14" w:rsidRDefault="007B7C14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7B7C14" w:rsidRDefault="007B7C14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7B7C14" w:rsidRDefault="007B7C14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7B7C14" w:rsidRDefault="007B7C14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7B7C14" w:rsidRDefault="007B7C14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7B7C14" w:rsidRDefault="007B7C14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№336</w:t>
      </w:r>
    </w:p>
    <w:p w:rsidR="007B7C14" w:rsidRDefault="007B7C14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7B7C14" w:rsidRDefault="007B7C14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 01 липня 2016 року                                                                 місто Обухів</w:t>
      </w:r>
    </w:p>
    <w:p w:rsidR="007B7C14" w:rsidRDefault="007B7C14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7B7C14" w:rsidRDefault="007B7C14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7B7C14" w:rsidRDefault="007B7C14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7B7C14" w:rsidRDefault="007B7C14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7B7C14" w:rsidRDefault="007B7C14" w:rsidP="00B40243">
      <w:pPr>
        <w:rPr>
          <w:sz w:val="28"/>
          <w:szCs w:val="28"/>
          <w:lang w:val="uk-UA"/>
        </w:rPr>
      </w:pPr>
    </w:p>
    <w:p w:rsidR="007B7C14" w:rsidRDefault="007B7C14" w:rsidP="00B40243">
      <w:pPr>
        <w:rPr>
          <w:sz w:val="28"/>
          <w:szCs w:val="28"/>
          <w:lang w:val="uk-UA"/>
        </w:rPr>
      </w:pPr>
    </w:p>
    <w:p w:rsidR="007B7C14" w:rsidRDefault="007B7C14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7B7C14" w:rsidRDefault="007B7C14" w:rsidP="00B40243">
      <w:pPr>
        <w:rPr>
          <w:sz w:val="28"/>
          <w:szCs w:val="28"/>
          <w:lang w:val="uk-UA"/>
        </w:rPr>
      </w:pPr>
    </w:p>
    <w:p w:rsidR="007B7C14" w:rsidRDefault="007B7C14" w:rsidP="00B40243">
      <w:pPr>
        <w:rPr>
          <w:sz w:val="28"/>
          <w:szCs w:val="28"/>
          <w:lang w:val="uk-UA"/>
        </w:rPr>
      </w:pPr>
    </w:p>
    <w:p w:rsidR="007B7C14" w:rsidRDefault="007B7C14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приміщень харчоблоку ДНЗ Катруся (ясла-садок) комбінованого типу по вулиці Київській, 172-а в місті Обухові  Київської області у сумі 173 768,00 ( сто сімдесят три тисячі сімсот шістдесят вісім  грн.00 коп.),  згідно з укладеним договором  на проведення робіт з  ТОВ «Чисте місто ЛТД» №163/16 від 01.07.2016року, терміном на три місяці.</w:t>
      </w:r>
    </w:p>
    <w:p w:rsidR="007B7C14" w:rsidRDefault="007B7C14" w:rsidP="00B40243">
      <w:pPr>
        <w:rPr>
          <w:sz w:val="28"/>
          <w:szCs w:val="28"/>
          <w:lang w:val="uk-UA"/>
        </w:rPr>
      </w:pPr>
    </w:p>
    <w:p w:rsidR="007B7C14" w:rsidRDefault="007B7C14" w:rsidP="00B40243">
      <w:pPr>
        <w:rPr>
          <w:sz w:val="28"/>
          <w:szCs w:val="28"/>
          <w:lang w:val="uk-UA"/>
        </w:rPr>
      </w:pPr>
    </w:p>
    <w:p w:rsidR="007B7C14" w:rsidRDefault="007B7C14" w:rsidP="00B40243">
      <w:pPr>
        <w:rPr>
          <w:sz w:val="28"/>
          <w:szCs w:val="28"/>
          <w:lang w:val="uk-UA"/>
        </w:rPr>
      </w:pPr>
    </w:p>
    <w:p w:rsidR="007B7C14" w:rsidRDefault="007B7C14" w:rsidP="00B40243">
      <w:pPr>
        <w:rPr>
          <w:sz w:val="28"/>
          <w:szCs w:val="28"/>
          <w:lang w:val="uk-UA"/>
        </w:rPr>
      </w:pPr>
    </w:p>
    <w:p w:rsidR="007B7C14" w:rsidRDefault="007B7C14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      (підпис)                              О.М.Левченко </w:t>
      </w:r>
    </w:p>
    <w:p w:rsidR="007B7C14" w:rsidRDefault="007B7C14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7B7C14" w:rsidRDefault="007B7C14" w:rsidP="00B40243">
      <w:pPr>
        <w:tabs>
          <w:tab w:val="left" w:pos="2360"/>
        </w:tabs>
        <w:jc w:val="center"/>
        <w:rPr>
          <w:lang w:val="uk-UA"/>
        </w:rPr>
      </w:pPr>
    </w:p>
    <w:p w:rsidR="007B7C14" w:rsidRDefault="007B7C14" w:rsidP="00B40243">
      <w:pPr>
        <w:tabs>
          <w:tab w:val="left" w:pos="2360"/>
        </w:tabs>
        <w:jc w:val="center"/>
        <w:rPr>
          <w:lang w:val="uk-UA"/>
        </w:rPr>
      </w:pPr>
    </w:p>
    <w:p w:rsidR="007B7C14" w:rsidRDefault="007B7C14" w:rsidP="00B40243">
      <w:pPr>
        <w:rPr>
          <w:lang w:val="uk-UA"/>
        </w:rPr>
      </w:pPr>
    </w:p>
    <w:p w:rsidR="007B7C14" w:rsidRDefault="007B7C14" w:rsidP="00B40243">
      <w:pPr>
        <w:rPr>
          <w:lang w:val="uk-UA"/>
        </w:rPr>
      </w:pPr>
    </w:p>
    <w:p w:rsidR="007B7C14" w:rsidRDefault="007B7C14" w:rsidP="00B40243">
      <w:pPr>
        <w:rPr>
          <w:lang w:val="uk-UA"/>
        </w:rPr>
      </w:pPr>
    </w:p>
    <w:p w:rsidR="007B7C14" w:rsidRDefault="007B7C14" w:rsidP="00B40243">
      <w:pPr>
        <w:rPr>
          <w:lang w:val="uk-UA"/>
        </w:rPr>
      </w:pPr>
    </w:p>
    <w:p w:rsidR="007B7C14" w:rsidRDefault="007B7C14" w:rsidP="00B40243">
      <w:pPr>
        <w:rPr>
          <w:lang w:val="uk-UA"/>
        </w:rPr>
      </w:pPr>
    </w:p>
    <w:p w:rsidR="007B7C14" w:rsidRDefault="007B7C14" w:rsidP="00B40243">
      <w:pPr>
        <w:rPr>
          <w:lang w:val="uk-UA"/>
        </w:rPr>
      </w:pPr>
    </w:p>
    <w:p w:rsidR="007B7C14" w:rsidRDefault="007B7C14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7B7C14" w:rsidRPr="00B40243" w:rsidRDefault="007B7C14">
      <w:pPr>
        <w:rPr>
          <w:lang w:val="uk-UA"/>
        </w:rPr>
      </w:pPr>
    </w:p>
    <w:sectPr w:rsidR="007B7C1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D7087"/>
    <w:rsid w:val="000F4927"/>
    <w:rsid w:val="001F3DE4"/>
    <w:rsid w:val="00260C09"/>
    <w:rsid w:val="00341873"/>
    <w:rsid w:val="00437810"/>
    <w:rsid w:val="005453D6"/>
    <w:rsid w:val="00587E8D"/>
    <w:rsid w:val="005C76D1"/>
    <w:rsid w:val="005D5A40"/>
    <w:rsid w:val="00656037"/>
    <w:rsid w:val="006F4424"/>
    <w:rsid w:val="007B7C14"/>
    <w:rsid w:val="007F1A4E"/>
    <w:rsid w:val="009A1B65"/>
    <w:rsid w:val="00B21E32"/>
    <w:rsid w:val="00B40243"/>
    <w:rsid w:val="00B65270"/>
    <w:rsid w:val="00B96418"/>
    <w:rsid w:val="00BC3678"/>
    <w:rsid w:val="00BF09AF"/>
    <w:rsid w:val="00CB7EDF"/>
    <w:rsid w:val="00D0295F"/>
    <w:rsid w:val="00D81313"/>
    <w:rsid w:val="00D9798F"/>
    <w:rsid w:val="00DB58B2"/>
    <w:rsid w:val="00E071DF"/>
    <w:rsid w:val="00E16533"/>
    <w:rsid w:val="00F12ADA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0403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132</TotalTime>
  <Pages>1</Pages>
  <Words>171</Words>
  <Characters>977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26</cp:revision>
  <cp:lastPrinted>2016-07-01T10:02:00Z</cp:lastPrinted>
  <dcterms:created xsi:type="dcterms:W3CDTF">2016-03-30T13:03:00Z</dcterms:created>
  <dcterms:modified xsi:type="dcterms:W3CDTF">2016-07-02T06:31:00Z</dcterms:modified>
</cp:coreProperties>
</file>