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97D" w:rsidRDefault="003D697D" w:rsidP="00B40243">
      <w:pPr>
        <w:rPr>
          <w:lang w:val="uk-UA"/>
        </w:rPr>
      </w:pPr>
    </w:p>
    <w:p w:rsidR="003D697D" w:rsidRDefault="003D697D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957128" r:id="rId5"/>
        </w:object>
      </w:r>
    </w:p>
    <w:p w:rsidR="003D697D" w:rsidRDefault="003D697D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3D697D" w:rsidRDefault="003D69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3D697D" w:rsidRDefault="003D69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3D697D" w:rsidRDefault="003D69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3D697D" w:rsidRDefault="003D69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3D697D" w:rsidRDefault="003D697D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№335</w:t>
      </w:r>
    </w:p>
    <w:p w:rsidR="003D697D" w:rsidRDefault="003D697D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3D697D" w:rsidRDefault="003D697D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липня 2016 року                                                                  місто Обухів</w:t>
      </w:r>
    </w:p>
    <w:p w:rsidR="003D697D" w:rsidRDefault="003D697D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D697D" w:rsidRDefault="003D697D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3D697D" w:rsidRDefault="003D697D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3D697D" w:rsidRDefault="003D697D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3D697D" w:rsidRDefault="003D697D" w:rsidP="00B40243">
      <w:pPr>
        <w:rPr>
          <w:sz w:val="28"/>
          <w:szCs w:val="28"/>
          <w:lang w:val="uk-UA"/>
        </w:rPr>
      </w:pPr>
    </w:p>
    <w:p w:rsidR="003D697D" w:rsidRDefault="003D697D" w:rsidP="00B40243">
      <w:pPr>
        <w:rPr>
          <w:sz w:val="28"/>
          <w:szCs w:val="28"/>
          <w:lang w:val="uk-UA"/>
        </w:rPr>
      </w:pPr>
    </w:p>
    <w:p w:rsidR="003D697D" w:rsidRDefault="003D697D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3D697D" w:rsidRDefault="003D697D" w:rsidP="00B40243">
      <w:pPr>
        <w:rPr>
          <w:sz w:val="28"/>
          <w:szCs w:val="28"/>
          <w:lang w:val="uk-UA"/>
        </w:rPr>
      </w:pPr>
    </w:p>
    <w:p w:rsidR="003D697D" w:rsidRDefault="003D697D" w:rsidP="00B40243">
      <w:pPr>
        <w:rPr>
          <w:sz w:val="28"/>
          <w:szCs w:val="28"/>
          <w:lang w:val="uk-UA"/>
        </w:rPr>
      </w:pPr>
    </w:p>
    <w:p w:rsidR="003D697D" w:rsidRDefault="003D697D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приміщень пральні ДНЗ Дударик по вулиці Богдана Хмельницького,22в в місті Обухові  Київської області у сумі 120 139,00 ( сто двадцять тисяч сто тридцять дев»ять грн.00 коп.),  згідно з укладеним договором  на проведення робіт з  ТОВ «Чисте місто ЛТД» №162/16 від 01.07.2016року, терміном на три місяці.</w:t>
      </w:r>
    </w:p>
    <w:p w:rsidR="003D697D" w:rsidRDefault="003D697D" w:rsidP="00B40243">
      <w:pPr>
        <w:rPr>
          <w:sz w:val="28"/>
          <w:szCs w:val="28"/>
          <w:lang w:val="uk-UA"/>
        </w:rPr>
      </w:pPr>
    </w:p>
    <w:p w:rsidR="003D697D" w:rsidRDefault="003D697D" w:rsidP="00B40243">
      <w:pPr>
        <w:rPr>
          <w:sz w:val="28"/>
          <w:szCs w:val="28"/>
          <w:lang w:val="uk-UA"/>
        </w:rPr>
      </w:pPr>
    </w:p>
    <w:p w:rsidR="003D697D" w:rsidRDefault="003D697D" w:rsidP="00B40243">
      <w:pPr>
        <w:rPr>
          <w:sz w:val="28"/>
          <w:szCs w:val="28"/>
          <w:lang w:val="uk-UA"/>
        </w:rPr>
      </w:pPr>
    </w:p>
    <w:p w:rsidR="003D697D" w:rsidRDefault="003D697D" w:rsidP="00B40243">
      <w:pPr>
        <w:rPr>
          <w:sz w:val="28"/>
          <w:szCs w:val="28"/>
          <w:lang w:val="uk-UA"/>
        </w:rPr>
      </w:pPr>
    </w:p>
    <w:p w:rsidR="003D697D" w:rsidRDefault="003D697D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(підпис)                                О.М.Левченко </w:t>
      </w:r>
    </w:p>
    <w:p w:rsidR="003D697D" w:rsidRDefault="003D697D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3D697D" w:rsidRDefault="003D697D" w:rsidP="00B40243">
      <w:pPr>
        <w:tabs>
          <w:tab w:val="left" w:pos="2360"/>
        </w:tabs>
        <w:jc w:val="center"/>
        <w:rPr>
          <w:lang w:val="uk-UA"/>
        </w:rPr>
      </w:pPr>
    </w:p>
    <w:p w:rsidR="003D697D" w:rsidRDefault="003D697D" w:rsidP="00B40243">
      <w:pPr>
        <w:tabs>
          <w:tab w:val="left" w:pos="2360"/>
        </w:tabs>
        <w:jc w:val="center"/>
        <w:rPr>
          <w:lang w:val="uk-UA"/>
        </w:rPr>
      </w:pPr>
    </w:p>
    <w:p w:rsidR="003D697D" w:rsidRDefault="003D697D" w:rsidP="00B40243">
      <w:pPr>
        <w:rPr>
          <w:lang w:val="uk-UA"/>
        </w:rPr>
      </w:pPr>
    </w:p>
    <w:p w:rsidR="003D697D" w:rsidRDefault="003D697D" w:rsidP="00B40243">
      <w:pPr>
        <w:rPr>
          <w:lang w:val="uk-UA"/>
        </w:rPr>
      </w:pPr>
    </w:p>
    <w:p w:rsidR="003D697D" w:rsidRDefault="003D697D" w:rsidP="00B40243">
      <w:pPr>
        <w:rPr>
          <w:lang w:val="uk-UA"/>
        </w:rPr>
      </w:pPr>
    </w:p>
    <w:p w:rsidR="003D697D" w:rsidRDefault="003D697D" w:rsidP="00B40243">
      <w:pPr>
        <w:rPr>
          <w:lang w:val="uk-UA"/>
        </w:rPr>
      </w:pPr>
    </w:p>
    <w:p w:rsidR="003D697D" w:rsidRDefault="003D697D" w:rsidP="00B40243">
      <w:pPr>
        <w:rPr>
          <w:lang w:val="uk-UA"/>
        </w:rPr>
      </w:pPr>
    </w:p>
    <w:p w:rsidR="003D697D" w:rsidRDefault="003D697D" w:rsidP="00B40243">
      <w:pPr>
        <w:rPr>
          <w:lang w:val="uk-UA"/>
        </w:rPr>
      </w:pPr>
    </w:p>
    <w:p w:rsidR="003D697D" w:rsidRDefault="003D697D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3D697D" w:rsidRPr="00B40243" w:rsidRDefault="003D697D">
      <w:pPr>
        <w:rPr>
          <w:lang w:val="uk-UA"/>
        </w:rPr>
      </w:pPr>
    </w:p>
    <w:sectPr w:rsidR="003D697D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60C09"/>
    <w:rsid w:val="00341873"/>
    <w:rsid w:val="003D697D"/>
    <w:rsid w:val="00437810"/>
    <w:rsid w:val="00443035"/>
    <w:rsid w:val="00587E8D"/>
    <w:rsid w:val="005C76D1"/>
    <w:rsid w:val="005D5A40"/>
    <w:rsid w:val="00636529"/>
    <w:rsid w:val="00656037"/>
    <w:rsid w:val="007F1A4E"/>
    <w:rsid w:val="00876956"/>
    <w:rsid w:val="009262DA"/>
    <w:rsid w:val="009A1B65"/>
    <w:rsid w:val="00B21E32"/>
    <w:rsid w:val="00B40243"/>
    <w:rsid w:val="00B65270"/>
    <w:rsid w:val="00B745FB"/>
    <w:rsid w:val="00B96418"/>
    <w:rsid w:val="00BC3678"/>
    <w:rsid w:val="00BF09AF"/>
    <w:rsid w:val="00CB7EDF"/>
    <w:rsid w:val="00D0295F"/>
    <w:rsid w:val="00D81313"/>
    <w:rsid w:val="00D9798F"/>
    <w:rsid w:val="00DB58B2"/>
    <w:rsid w:val="00E16533"/>
    <w:rsid w:val="00F12AD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274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135</TotalTime>
  <Pages>1</Pages>
  <Words>166</Words>
  <Characters>948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28</cp:revision>
  <cp:lastPrinted>2016-07-01T10:10:00Z</cp:lastPrinted>
  <dcterms:created xsi:type="dcterms:W3CDTF">2016-03-30T13:03:00Z</dcterms:created>
  <dcterms:modified xsi:type="dcterms:W3CDTF">2016-07-02T06:32:00Z</dcterms:modified>
</cp:coreProperties>
</file>