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5E8" w:rsidRDefault="000C55E8" w:rsidP="00B40243">
      <w:pPr>
        <w:rPr>
          <w:lang w:val="uk-UA"/>
        </w:rPr>
      </w:pPr>
    </w:p>
    <w:p w:rsidR="000C55E8" w:rsidRDefault="000C55E8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8184823" r:id="rId5"/>
        </w:object>
      </w:r>
    </w:p>
    <w:p w:rsidR="000C55E8" w:rsidRDefault="000C55E8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0C55E8" w:rsidRDefault="000C55E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0C55E8" w:rsidRDefault="000C55E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0C55E8" w:rsidRDefault="000C55E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0C55E8" w:rsidRDefault="000C55E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0C55E8" w:rsidRDefault="000C55E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№294</w:t>
      </w:r>
    </w:p>
    <w:p w:rsidR="000C55E8" w:rsidRDefault="000C55E8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0C55E8" w:rsidRDefault="000C55E8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16 червня 2016 року                                                        місто Обухів</w:t>
      </w:r>
    </w:p>
    <w:p w:rsidR="000C55E8" w:rsidRDefault="000C55E8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0C55E8" w:rsidRDefault="000C55E8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0C55E8" w:rsidRDefault="000C55E8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0C55E8" w:rsidRDefault="000C55E8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0C55E8" w:rsidRDefault="000C55E8" w:rsidP="00B40243">
      <w:pPr>
        <w:rPr>
          <w:sz w:val="28"/>
          <w:szCs w:val="28"/>
          <w:lang w:val="uk-UA"/>
        </w:rPr>
      </w:pPr>
    </w:p>
    <w:p w:rsidR="000C55E8" w:rsidRDefault="000C55E8" w:rsidP="00B40243">
      <w:pPr>
        <w:rPr>
          <w:sz w:val="28"/>
          <w:szCs w:val="28"/>
          <w:lang w:val="uk-UA"/>
        </w:rPr>
      </w:pPr>
    </w:p>
    <w:p w:rsidR="000C55E8" w:rsidRDefault="000C55E8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0C55E8" w:rsidRDefault="000C55E8" w:rsidP="00B40243">
      <w:pPr>
        <w:rPr>
          <w:sz w:val="28"/>
          <w:szCs w:val="28"/>
          <w:lang w:val="uk-UA"/>
        </w:rPr>
      </w:pPr>
    </w:p>
    <w:p w:rsidR="000C55E8" w:rsidRDefault="000C55E8" w:rsidP="00B40243">
      <w:pPr>
        <w:rPr>
          <w:sz w:val="28"/>
          <w:szCs w:val="28"/>
          <w:lang w:val="uk-UA"/>
        </w:rPr>
      </w:pPr>
    </w:p>
    <w:p w:rsidR="000C55E8" w:rsidRDefault="000C55E8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між будинкових водопровідних мереж по вулиці Миру,1, вулиці Миру, 2, вулиці Київській, 123   в місті Обухові  Київської області у сумі  90 511,20 ( дев»яносто тисяч п»ятсот одинадцять грн. 20 коп.),  згідно з укладеним договором  на проведення робіт з Обухівським водопровідно-каналізаційним підприємством  №101/16 від 13.06.2016року, терміном на три місяці.</w:t>
      </w:r>
    </w:p>
    <w:p w:rsidR="000C55E8" w:rsidRDefault="000C55E8" w:rsidP="00B40243">
      <w:pPr>
        <w:rPr>
          <w:sz w:val="28"/>
          <w:szCs w:val="28"/>
          <w:lang w:val="uk-UA"/>
        </w:rPr>
      </w:pPr>
    </w:p>
    <w:p w:rsidR="000C55E8" w:rsidRDefault="000C55E8" w:rsidP="00B40243">
      <w:pPr>
        <w:rPr>
          <w:sz w:val="28"/>
          <w:szCs w:val="28"/>
          <w:lang w:val="uk-UA"/>
        </w:rPr>
      </w:pPr>
    </w:p>
    <w:p w:rsidR="000C55E8" w:rsidRDefault="000C55E8" w:rsidP="00B40243">
      <w:pPr>
        <w:rPr>
          <w:sz w:val="28"/>
          <w:szCs w:val="28"/>
          <w:lang w:val="uk-UA"/>
        </w:rPr>
      </w:pPr>
    </w:p>
    <w:p w:rsidR="000C55E8" w:rsidRDefault="000C55E8" w:rsidP="00B40243">
      <w:pPr>
        <w:rPr>
          <w:sz w:val="28"/>
          <w:szCs w:val="28"/>
          <w:lang w:val="uk-UA"/>
        </w:rPr>
      </w:pPr>
    </w:p>
    <w:p w:rsidR="000C55E8" w:rsidRDefault="000C55E8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(підпис)                                       О.М.Левченко </w:t>
      </w:r>
    </w:p>
    <w:p w:rsidR="000C55E8" w:rsidRDefault="000C55E8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0C55E8" w:rsidRDefault="000C55E8" w:rsidP="00B40243">
      <w:pPr>
        <w:tabs>
          <w:tab w:val="left" w:pos="2360"/>
        </w:tabs>
        <w:jc w:val="center"/>
        <w:rPr>
          <w:lang w:val="uk-UA"/>
        </w:rPr>
      </w:pPr>
    </w:p>
    <w:p w:rsidR="000C55E8" w:rsidRDefault="000C55E8" w:rsidP="00B40243">
      <w:pPr>
        <w:tabs>
          <w:tab w:val="left" w:pos="2360"/>
        </w:tabs>
        <w:jc w:val="center"/>
        <w:rPr>
          <w:lang w:val="uk-UA"/>
        </w:rPr>
      </w:pPr>
    </w:p>
    <w:p w:rsidR="000C55E8" w:rsidRDefault="000C55E8" w:rsidP="00B40243">
      <w:pPr>
        <w:rPr>
          <w:lang w:val="uk-UA"/>
        </w:rPr>
      </w:pPr>
    </w:p>
    <w:p w:rsidR="000C55E8" w:rsidRDefault="000C55E8" w:rsidP="00B40243">
      <w:pPr>
        <w:rPr>
          <w:lang w:val="uk-UA"/>
        </w:rPr>
      </w:pPr>
    </w:p>
    <w:p w:rsidR="000C55E8" w:rsidRDefault="000C55E8" w:rsidP="00B40243">
      <w:pPr>
        <w:rPr>
          <w:lang w:val="uk-UA"/>
        </w:rPr>
      </w:pPr>
    </w:p>
    <w:p w:rsidR="000C55E8" w:rsidRDefault="000C55E8" w:rsidP="00B40243">
      <w:pPr>
        <w:rPr>
          <w:lang w:val="uk-UA"/>
        </w:rPr>
      </w:pPr>
    </w:p>
    <w:p w:rsidR="000C55E8" w:rsidRDefault="000C55E8" w:rsidP="00B40243">
      <w:pPr>
        <w:rPr>
          <w:lang w:val="uk-UA"/>
        </w:rPr>
      </w:pPr>
    </w:p>
    <w:p w:rsidR="000C55E8" w:rsidRDefault="000C55E8" w:rsidP="00B40243">
      <w:pPr>
        <w:rPr>
          <w:lang w:val="uk-UA"/>
        </w:rPr>
      </w:pPr>
    </w:p>
    <w:p w:rsidR="000C55E8" w:rsidRDefault="000C55E8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0C55E8" w:rsidRPr="00B40243" w:rsidRDefault="000C55E8">
      <w:pPr>
        <w:rPr>
          <w:lang w:val="uk-UA"/>
        </w:rPr>
      </w:pPr>
    </w:p>
    <w:sectPr w:rsidR="000C55E8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30541"/>
    <w:rsid w:val="000C55E8"/>
    <w:rsid w:val="000D7087"/>
    <w:rsid w:val="000D7470"/>
    <w:rsid w:val="000F4927"/>
    <w:rsid w:val="001D584C"/>
    <w:rsid w:val="001F3DE4"/>
    <w:rsid w:val="00214BB6"/>
    <w:rsid w:val="002D7FCD"/>
    <w:rsid w:val="00341873"/>
    <w:rsid w:val="00415E7C"/>
    <w:rsid w:val="00437810"/>
    <w:rsid w:val="004673B6"/>
    <w:rsid w:val="004D44A6"/>
    <w:rsid w:val="00574C01"/>
    <w:rsid w:val="00587E8D"/>
    <w:rsid w:val="0059637A"/>
    <w:rsid w:val="00636E62"/>
    <w:rsid w:val="006B0551"/>
    <w:rsid w:val="006F6CBD"/>
    <w:rsid w:val="007F1A4E"/>
    <w:rsid w:val="00805D3C"/>
    <w:rsid w:val="0080632A"/>
    <w:rsid w:val="00855E4C"/>
    <w:rsid w:val="008C5F0A"/>
    <w:rsid w:val="008E5F2A"/>
    <w:rsid w:val="00922BBD"/>
    <w:rsid w:val="009439C5"/>
    <w:rsid w:val="00991047"/>
    <w:rsid w:val="009A1B65"/>
    <w:rsid w:val="009E0339"/>
    <w:rsid w:val="00A61671"/>
    <w:rsid w:val="00B12556"/>
    <w:rsid w:val="00B17348"/>
    <w:rsid w:val="00B21E32"/>
    <w:rsid w:val="00B40243"/>
    <w:rsid w:val="00B65270"/>
    <w:rsid w:val="00B96418"/>
    <w:rsid w:val="00B96EBE"/>
    <w:rsid w:val="00BC3678"/>
    <w:rsid w:val="00BF09AF"/>
    <w:rsid w:val="00C23F93"/>
    <w:rsid w:val="00D0016C"/>
    <w:rsid w:val="00D0295F"/>
    <w:rsid w:val="00D2416C"/>
    <w:rsid w:val="00D81313"/>
    <w:rsid w:val="00D9798F"/>
    <w:rsid w:val="00DB58B2"/>
    <w:rsid w:val="00E67F1A"/>
    <w:rsid w:val="00EA6983"/>
    <w:rsid w:val="00EE3BC8"/>
    <w:rsid w:val="00F81EFB"/>
    <w:rsid w:val="00F84071"/>
    <w:rsid w:val="00F87C23"/>
    <w:rsid w:val="00FF47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8814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157</TotalTime>
  <Pages>1</Pages>
  <Words>173</Words>
  <Characters>988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41</cp:revision>
  <cp:lastPrinted>2016-06-16T08:11:00Z</cp:lastPrinted>
  <dcterms:created xsi:type="dcterms:W3CDTF">2016-03-30T13:03:00Z</dcterms:created>
  <dcterms:modified xsi:type="dcterms:W3CDTF">2016-06-23T08:01:00Z</dcterms:modified>
</cp:coreProperties>
</file>