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AD5" w:rsidRDefault="00280AD5" w:rsidP="00B40243">
      <w:pPr>
        <w:rPr>
          <w:lang w:val="uk-UA"/>
        </w:rPr>
      </w:pPr>
    </w:p>
    <w:p w:rsidR="00280AD5" w:rsidRDefault="00280AD5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7574023" r:id="rId5"/>
        </w:object>
      </w:r>
    </w:p>
    <w:p w:rsidR="00280AD5" w:rsidRDefault="00280AD5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280AD5" w:rsidRDefault="00280AD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280AD5" w:rsidRDefault="00280AD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280AD5" w:rsidRDefault="00280AD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280AD5" w:rsidRDefault="00280AD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280AD5" w:rsidRDefault="00280AD5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№293</w:t>
      </w:r>
    </w:p>
    <w:p w:rsidR="00280AD5" w:rsidRDefault="00280AD5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280AD5" w:rsidRDefault="00280A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червня 2016 року                                                                     місто Обухів</w:t>
      </w:r>
    </w:p>
    <w:p w:rsidR="00280AD5" w:rsidRDefault="00280AD5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80AD5" w:rsidRDefault="00280AD5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280AD5" w:rsidRDefault="00280AD5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280AD5" w:rsidRDefault="00280AD5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280AD5" w:rsidRDefault="00280AD5" w:rsidP="00B40243">
      <w:pPr>
        <w:rPr>
          <w:sz w:val="28"/>
          <w:szCs w:val="28"/>
          <w:lang w:val="uk-UA"/>
        </w:rPr>
      </w:pPr>
    </w:p>
    <w:p w:rsidR="00280AD5" w:rsidRDefault="00280AD5" w:rsidP="00B40243">
      <w:pPr>
        <w:rPr>
          <w:sz w:val="28"/>
          <w:szCs w:val="28"/>
          <w:lang w:val="uk-UA"/>
        </w:rPr>
      </w:pPr>
    </w:p>
    <w:p w:rsidR="00280AD5" w:rsidRDefault="00280AD5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280AD5" w:rsidRDefault="00280AD5" w:rsidP="00B40243">
      <w:pPr>
        <w:rPr>
          <w:sz w:val="28"/>
          <w:szCs w:val="28"/>
          <w:lang w:val="uk-UA"/>
        </w:rPr>
      </w:pPr>
    </w:p>
    <w:p w:rsidR="00280AD5" w:rsidRDefault="00280AD5" w:rsidP="00B40243">
      <w:pPr>
        <w:rPr>
          <w:sz w:val="28"/>
          <w:szCs w:val="28"/>
          <w:lang w:val="uk-UA"/>
        </w:rPr>
      </w:pPr>
    </w:p>
    <w:p w:rsidR="00280AD5" w:rsidRDefault="00280AD5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свердловини №3 м-н Яблуневий  в місті Обухові  Київської області у сумі  79 732,80 (сімдесят дев»ять тисяч сімсот  тридцять дві грн.80 коп.),  згідно з укладеним договором  на проведення робіт з Обухівським водопровідно-каналізаційним підприємством  №103/16 від 13.06.2016року, терміном на три місяці.</w:t>
      </w:r>
    </w:p>
    <w:p w:rsidR="00280AD5" w:rsidRDefault="00280AD5" w:rsidP="00B40243">
      <w:pPr>
        <w:rPr>
          <w:sz w:val="28"/>
          <w:szCs w:val="28"/>
          <w:lang w:val="uk-UA"/>
        </w:rPr>
      </w:pPr>
    </w:p>
    <w:p w:rsidR="00280AD5" w:rsidRDefault="00280AD5" w:rsidP="00B40243">
      <w:pPr>
        <w:rPr>
          <w:sz w:val="28"/>
          <w:szCs w:val="28"/>
          <w:lang w:val="uk-UA"/>
        </w:rPr>
      </w:pPr>
    </w:p>
    <w:p w:rsidR="00280AD5" w:rsidRDefault="00280AD5" w:rsidP="00B40243">
      <w:pPr>
        <w:rPr>
          <w:sz w:val="28"/>
          <w:szCs w:val="28"/>
          <w:lang w:val="uk-UA"/>
        </w:rPr>
      </w:pPr>
    </w:p>
    <w:p w:rsidR="00280AD5" w:rsidRDefault="00280AD5" w:rsidP="00B40243">
      <w:pPr>
        <w:rPr>
          <w:sz w:val="28"/>
          <w:szCs w:val="28"/>
          <w:lang w:val="uk-UA"/>
        </w:rPr>
      </w:pPr>
    </w:p>
    <w:p w:rsidR="00280AD5" w:rsidRDefault="00280AD5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(підпис)                                 О.М.Левченко </w:t>
      </w:r>
    </w:p>
    <w:p w:rsidR="00280AD5" w:rsidRDefault="00280AD5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280AD5" w:rsidRDefault="00280AD5" w:rsidP="00B40243">
      <w:pPr>
        <w:tabs>
          <w:tab w:val="left" w:pos="2360"/>
        </w:tabs>
        <w:jc w:val="center"/>
        <w:rPr>
          <w:lang w:val="uk-UA"/>
        </w:rPr>
      </w:pPr>
    </w:p>
    <w:p w:rsidR="00280AD5" w:rsidRDefault="00280AD5" w:rsidP="00B40243">
      <w:pPr>
        <w:tabs>
          <w:tab w:val="left" w:pos="2360"/>
        </w:tabs>
        <w:jc w:val="center"/>
        <w:rPr>
          <w:lang w:val="uk-UA"/>
        </w:rPr>
      </w:pPr>
    </w:p>
    <w:p w:rsidR="00280AD5" w:rsidRDefault="00280AD5" w:rsidP="00B40243">
      <w:pPr>
        <w:rPr>
          <w:lang w:val="uk-UA"/>
        </w:rPr>
      </w:pPr>
    </w:p>
    <w:p w:rsidR="00280AD5" w:rsidRDefault="00280AD5" w:rsidP="00B40243">
      <w:pPr>
        <w:rPr>
          <w:lang w:val="uk-UA"/>
        </w:rPr>
      </w:pPr>
    </w:p>
    <w:p w:rsidR="00280AD5" w:rsidRDefault="00280AD5" w:rsidP="00B40243">
      <w:pPr>
        <w:rPr>
          <w:lang w:val="uk-UA"/>
        </w:rPr>
      </w:pPr>
    </w:p>
    <w:p w:rsidR="00280AD5" w:rsidRDefault="00280AD5" w:rsidP="00B40243">
      <w:pPr>
        <w:rPr>
          <w:lang w:val="uk-UA"/>
        </w:rPr>
      </w:pPr>
    </w:p>
    <w:p w:rsidR="00280AD5" w:rsidRDefault="00280AD5" w:rsidP="00B40243">
      <w:pPr>
        <w:rPr>
          <w:lang w:val="uk-UA"/>
        </w:rPr>
      </w:pPr>
    </w:p>
    <w:p w:rsidR="00280AD5" w:rsidRDefault="00280AD5" w:rsidP="00B40243">
      <w:pPr>
        <w:rPr>
          <w:lang w:val="uk-UA"/>
        </w:rPr>
      </w:pPr>
    </w:p>
    <w:p w:rsidR="00280AD5" w:rsidRDefault="00280AD5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280AD5" w:rsidRPr="00B40243" w:rsidRDefault="00280AD5">
      <w:pPr>
        <w:rPr>
          <w:lang w:val="uk-UA"/>
        </w:rPr>
      </w:pPr>
    </w:p>
    <w:sectPr w:rsidR="00280AD5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27073"/>
    <w:rsid w:val="00030541"/>
    <w:rsid w:val="000D7087"/>
    <w:rsid w:val="000F4927"/>
    <w:rsid w:val="001D584C"/>
    <w:rsid w:val="001F3DE4"/>
    <w:rsid w:val="00280AD5"/>
    <w:rsid w:val="002D7FCD"/>
    <w:rsid w:val="00341873"/>
    <w:rsid w:val="00415E7C"/>
    <w:rsid w:val="00437810"/>
    <w:rsid w:val="004673B6"/>
    <w:rsid w:val="00587E8D"/>
    <w:rsid w:val="0059637A"/>
    <w:rsid w:val="00636E62"/>
    <w:rsid w:val="006F6CBD"/>
    <w:rsid w:val="007F1A4E"/>
    <w:rsid w:val="00805D3C"/>
    <w:rsid w:val="009439C5"/>
    <w:rsid w:val="009A1B65"/>
    <w:rsid w:val="009E0339"/>
    <w:rsid w:val="00AA45B3"/>
    <w:rsid w:val="00B21E32"/>
    <w:rsid w:val="00B40243"/>
    <w:rsid w:val="00B65270"/>
    <w:rsid w:val="00B96418"/>
    <w:rsid w:val="00BC3678"/>
    <w:rsid w:val="00BF09AF"/>
    <w:rsid w:val="00C23F93"/>
    <w:rsid w:val="00CA44FD"/>
    <w:rsid w:val="00D0016C"/>
    <w:rsid w:val="00D0295F"/>
    <w:rsid w:val="00D2416C"/>
    <w:rsid w:val="00D81313"/>
    <w:rsid w:val="00D9798F"/>
    <w:rsid w:val="00DB58B2"/>
    <w:rsid w:val="00E67F1A"/>
    <w:rsid w:val="00F84071"/>
    <w:rsid w:val="00F8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6702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152</TotalTime>
  <Pages>1</Pages>
  <Words>166</Words>
  <Characters>951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34</cp:revision>
  <cp:lastPrinted>2016-06-15T07:48:00Z</cp:lastPrinted>
  <dcterms:created xsi:type="dcterms:W3CDTF">2016-03-30T13:03:00Z</dcterms:created>
  <dcterms:modified xsi:type="dcterms:W3CDTF">2016-06-16T06:21:00Z</dcterms:modified>
</cp:coreProperties>
</file>