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7573925" r:id="rId5"/>
        </w:objec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№292</w: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DE477D" w:rsidRDefault="00DE477D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червня 2016 року                                                                  місто Обухів</w:t>
      </w:r>
    </w:p>
    <w:p w:rsidR="00DE477D" w:rsidRDefault="00DE477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E477D" w:rsidRDefault="00DE477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E477D" w:rsidRDefault="00DE477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DE477D" w:rsidRDefault="00DE477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насосно-силового обладнання на насосній станції по вулиці Київській, 64  в місті Обухові  Київської області у сумі  79 938,00 (сімдесят дев»ять тисяч дев»ятсот тридцять вісім грн.00 коп.),  згідно з укладеним договором  на проведення робіт з Обухівським водопровідно-каналізаційним підприємством  №104/16 від 13.06.2016року, терміном на три місяці.</w:t>
      </w: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rPr>
          <w:sz w:val="28"/>
          <w:szCs w:val="28"/>
          <w:lang w:val="uk-UA"/>
        </w:rPr>
      </w:pPr>
    </w:p>
    <w:p w:rsidR="00DE477D" w:rsidRDefault="00DE477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   (підпис)                       О.М.Левченко </w:t>
      </w:r>
    </w:p>
    <w:p w:rsidR="00DE477D" w:rsidRDefault="00DE477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DE477D" w:rsidRDefault="00DE477D" w:rsidP="00B40243">
      <w:pPr>
        <w:tabs>
          <w:tab w:val="left" w:pos="2360"/>
        </w:tabs>
        <w:jc w:val="center"/>
        <w:rPr>
          <w:lang w:val="uk-UA"/>
        </w:rPr>
      </w:pPr>
    </w:p>
    <w:p w:rsidR="00DE477D" w:rsidRDefault="00DE477D" w:rsidP="00B40243">
      <w:pPr>
        <w:tabs>
          <w:tab w:val="left" w:pos="2360"/>
        </w:tabs>
        <w:jc w:val="center"/>
        <w:rPr>
          <w:lang w:val="uk-UA"/>
        </w:rPr>
      </w:pPr>
    </w:p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rPr>
          <w:lang w:val="uk-UA"/>
        </w:rPr>
      </w:pPr>
    </w:p>
    <w:p w:rsidR="00DE477D" w:rsidRDefault="00DE477D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DE477D" w:rsidRPr="00B40243" w:rsidRDefault="00DE477D">
      <w:pPr>
        <w:rPr>
          <w:lang w:val="uk-UA"/>
        </w:rPr>
      </w:pPr>
    </w:p>
    <w:sectPr w:rsidR="00DE477D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30541"/>
    <w:rsid w:val="000D7087"/>
    <w:rsid w:val="000F4927"/>
    <w:rsid w:val="001D584C"/>
    <w:rsid w:val="001F3DE4"/>
    <w:rsid w:val="002D7FCD"/>
    <w:rsid w:val="00341873"/>
    <w:rsid w:val="00415E7C"/>
    <w:rsid w:val="0042165A"/>
    <w:rsid w:val="00437810"/>
    <w:rsid w:val="004673B6"/>
    <w:rsid w:val="00587E8D"/>
    <w:rsid w:val="0059637A"/>
    <w:rsid w:val="006F6CBD"/>
    <w:rsid w:val="007F1A4E"/>
    <w:rsid w:val="00805D3C"/>
    <w:rsid w:val="0086136A"/>
    <w:rsid w:val="009439C5"/>
    <w:rsid w:val="009A1B65"/>
    <w:rsid w:val="00B21E32"/>
    <w:rsid w:val="00B40243"/>
    <w:rsid w:val="00B65270"/>
    <w:rsid w:val="00B96418"/>
    <w:rsid w:val="00BC3678"/>
    <w:rsid w:val="00BF09AF"/>
    <w:rsid w:val="00C23F93"/>
    <w:rsid w:val="00D0016C"/>
    <w:rsid w:val="00D0295F"/>
    <w:rsid w:val="00D2416C"/>
    <w:rsid w:val="00D81313"/>
    <w:rsid w:val="00D9798F"/>
    <w:rsid w:val="00DB58B2"/>
    <w:rsid w:val="00DE477D"/>
    <w:rsid w:val="00E01380"/>
    <w:rsid w:val="00E67F1A"/>
    <w:rsid w:val="00F84071"/>
    <w:rsid w:val="00F8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26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149</TotalTime>
  <Pages>1</Pages>
  <Words>172</Words>
  <Characters>985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32</cp:revision>
  <cp:lastPrinted>2016-06-15T07:36:00Z</cp:lastPrinted>
  <dcterms:created xsi:type="dcterms:W3CDTF">2016-03-30T13:03:00Z</dcterms:created>
  <dcterms:modified xsi:type="dcterms:W3CDTF">2016-06-16T06:19:00Z</dcterms:modified>
</cp:coreProperties>
</file>