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7573860" r:id="rId5"/>
        </w:objec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№291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63AA7" w:rsidRDefault="00263AA7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15 червня 2016 року                                                               місто Обухів</w:t>
      </w:r>
    </w:p>
    <w:p w:rsidR="00263AA7" w:rsidRDefault="00263AA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63AA7" w:rsidRDefault="00263AA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63AA7" w:rsidRDefault="00263AA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свердловини №4 м-н Яблуневий  в місті Обухові  Київської області у сумі  79 732,80 (сімдесят дев»ять тисяч сімсот  тридцять дві грн.80 коп.),  згідно з укладеним договором  на проведення робіт з Обухівським водопровідно-каналізаційним підприємством  №102/16 від 13.06.2016року, терміном на три місяці.</w:t>
      </w: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rPr>
          <w:sz w:val="28"/>
          <w:szCs w:val="28"/>
          <w:lang w:val="uk-UA"/>
        </w:rPr>
      </w:pPr>
    </w:p>
    <w:p w:rsidR="00263AA7" w:rsidRDefault="00263AA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(підпис)                              О.М.Левченко </w:t>
      </w:r>
    </w:p>
    <w:p w:rsidR="00263AA7" w:rsidRDefault="00263AA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63AA7" w:rsidRDefault="00263AA7" w:rsidP="00B40243">
      <w:pPr>
        <w:tabs>
          <w:tab w:val="left" w:pos="2360"/>
        </w:tabs>
        <w:jc w:val="center"/>
        <w:rPr>
          <w:lang w:val="uk-UA"/>
        </w:rPr>
      </w:pPr>
    </w:p>
    <w:p w:rsidR="00263AA7" w:rsidRDefault="00263AA7" w:rsidP="00B40243">
      <w:pPr>
        <w:tabs>
          <w:tab w:val="left" w:pos="2360"/>
        </w:tabs>
        <w:jc w:val="center"/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</w:p>
    <w:p w:rsidR="00263AA7" w:rsidRDefault="00263AA7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263AA7" w:rsidRPr="00B40243" w:rsidRDefault="00263AA7">
      <w:pPr>
        <w:rPr>
          <w:lang w:val="uk-UA"/>
        </w:rPr>
      </w:pPr>
    </w:p>
    <w:sectPr w:rsidR="00263AA7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0541"/>
    <w:rsid w:val="000D7087"/>
    <w:rsid w:val="000F4927"/>
    <w:rsid w:val="001D584C"/>
    <w:rsid w:val="001F3DE4"/>
    <w:rsid w:val="00263AA7"/>
    <w:rsid w:val="002D7FCD"/>
    <w:rsid w:val="00341873"/>
    <w:rsid w:val="003E39BF"/>
    <w:rsid w:val="00415E7C"/>
    <w:rsid w:val="00437810"/>
    <w:rsid w:val="004673B6"/>
    <w:rsid w:val="00587E8D"/>
    <w:rsid w:val="0059637A"/>
    <w:rsid w:val="005B1987"/>
    <w:rsid w:val="00636E62"/>
    <w:rsid w:val="006B0551"/>
    <w:rsid w:val="006F6CBD"/>
    <w:rsid w:val="0076651D"/>
    <w:rsid w:val="007F1A4E"/>
    <w:rsid w:val="00805D3C"/>
    <w:rsid w:val="00855F85"/>
    <w:rsid w:val="00883EEA"/>
    <w:rsid w:val="008E5F2A"/>
    <w:rsid w:val="009439C5"/>
    <w:rsid w:val="009A1B65"/>
    <w:rsid w:val="009E0339"/>
    <w:rsid w:val="00B21E32"/>
    <w:rsid w:val="00B40243"/>
    <w:rsid w:val="00B65270"/>
    <w:rsid w:val="00B96418"/>
    <w:rsid w:val="00BC3678"/>
    <w:rsid w:val="00BF09AF"/>
    <w:rsid w:val="00C23F93"/>
    <w:rsid w:val="00D0016C"/>
    <w:rsid w:val="00D0295F"/>
    <w:rsid w:val="00D2416C"/>
    <w:rsid w:val="00D81313"/>
    <w:rsid w:val="00D9798F"/>
    <w:rsid w:val="00DB58B2"/>
    <w:rsid w:val="00E67F1A"/>
    <w:rsid w:val="00F358C6"/>
    <w:rsid w:val="00F84071"/>
    <w:rsid w:val="00F87C23"/>
    <w:rsid w:val="00FC2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53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153</TotalTime>
  <Pages>1</Pages>
  <Words>165</Words>
  <Characters>947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37</cp:revision>
  <cp:lastPrinted>2016-06-15T08:10:00Z</cp:lastPrinted>
  <dcterms:created xsi:type="dcterms:W3CDTF">2016-03-30T13:03:00Z</dcterms:created>
  <dcterms:modified xsi:type="dcterms:W3CDTF">2016-06-16T06:18:00Z</dcterms:modified>
</cp:coreProperties>
</file>