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3A9D" w:rsidRDefault="00243A9D" w:rsidP="00B40243">
      <w:pPr>
        <w:rPr>
          <w:lang w:val="uk-UA"/>
        </w:rPr>
      </w:pPr>
    </w:p>
    <w:p w:rsidR="00243A9D" w:rsidRDefault="00243A9D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27314810" r:id="rId5"/>
        </w:object>
      </w:r>
    </w:p>
    <w:p w:rsidR="00243A9D" w:rsidRDefault="00243A9D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243A9D" w:rsidRDefault="00243A9D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243A9D" w:rsidRDefault="00243A9D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243A9D" w:rsidRDefault="00243A9D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243A9D" w:rsidRDefault="00243A9D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243A9D" w:rsidRDefault="00243A9D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№285</w:t>
      </w:r>
    </w:p>
    <w:p w:rsidR="00243A9D" w:rsidRDefault="00243A9D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243A9D" w:rsidRDefault="00243A9D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09 червня 2016 року                                                                місто Обухів</w:t>
      </w:r>
    </w:p>
    <w:p w:rsidR="00243A9D" w:rsidRDefault="00243A9D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243A9D" w:rsidRDefault="00243A9D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243A9D" w:rsidRDefault="00243A9D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243A9D" w:rsidRDefault="00243A9D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243A9D" w:rsidRDefault="00243A9D" w:rsidP="00B40243">
      <w:pPr>
        <w:rPr>
          <w:sz w:val="28"/>
          <w:szCs w:val="28"/>
          <w:lang w:val="uk-UA"/>
        </w:rPr>
      </w:pPr>
    </w:p>
    <w:p w:rsidR="00243A9D" w:rsidRDefault="00243A9D" w:rsidP="00B40243">
      <w:pPr>
        <w:rPr>
          <w:sz w:val="28"/>
          <w:szCs w:val="28"/>
          <w:lang w:val="uk-UA"/>
        </w:rPr>
      </w:pPr>
    </w:p>
    <w:p w:rsidR="00243A9D" w:rsidRDefault="00243A9D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243A9D" w:rsidRDefault="00243A9D" w:rsidP="00B40243">
      <w:pPr>
        <w:rPr>
          <w:sz w:val="28"/>
          <w:szCs w:val="28"/>
          <w:lang w:val="uk-UA"/>
        </w:rPr>
      </w:pPr>
    </w:p>
    <w:p w:rsidR="00243A9D" w:rsidRDefault="00243A9D" w:rsidP="00B40243">
      <w:pPr>
        <w:rPr>
          <w:sz w:val="28"/>
          <w:szCs w:val="28"/>
          <w:lang w:val="uk-UA"/>
        </w:rPr>
      </w:pPr>
    </w:p>
    <w:p w:rsidR="00243A9D" w:rsidRDefault="00243A9D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 дахової котельні  по вулиці Київській, 64 в місті Обухові  Київської області у сумі  1 163 125,66 (один мільйон сто шістдесят три тисячі сто двадцять п»ять  грн.66 коп.),  згідно з укладеним договором  на проведення робіт з КП «Обухіврайтепломережа» №117/16 від 06.06.2016року, терміном на три місяці.</w:t>
      </w:r>
    </w:p>
    <w:p w:rsidR="00243A9D" w:rsidRDefault="00243A9D" w:rsidP="00B40243">
      <w:pPr>
        <w:rPr>
          <w:sz w:val="28"/>
          <w:szCs w:val="28"/>
          <w:lang w:val="uk-UA"/>
        </w:rPr>
      </w:pPr>
    </w:p>
    <w:p w:rsidR="00243A9D" w:rsidRDefault="00243A9D" w:rsidP="00B40243">
      <w:pPr>
        <w:rPr>
          <w:sz w:val="28"/>
          <w:szCs w:val="28"/>
          <w:lang w:val="uk-UA"/>
        </w:rPr>
      </w:pPr>
    </w:p>
    <w:p w:rsidR="00243A9D" w:rsidRDefault="00243A9D" w:rsidP="00B40243">
      <w:pPr>
        <w:rPr>
          <w:sz w:val="28"/>
          <w:szCs w:val="28"/>
          <w:lang w:val="uk-UA"/>
        </w:rPr>
      </w:pPr>
    </w:p>
    <w:p w:rsidR="00243A9D" w:rsidRDefault="00243A9D" w:rsidP="00B40243">
      <w:pPr>
        <w:rPr>
          <w:sz w:val="28"/>
          <w:szCs w:val="28"/>
          <w:lang w:val="uk-UA"/>
        </w:rPr>
      </w:pPr>
    </w:p>
    <w:p w:rsidR="00243A9D" w:rsidRDefault="00243A9D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       (підпис)                                О.М.Левченко </w:t>
      </w:r>
    </w:p>
    <w:p w:rsidR="00243A9D" w:rsidRDefault="00243A9D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243A9D" w:rsidRDefault="00243A9D" w:rsidP="00B40243">
      <w:pPr>
        <w:tabs>
          <w:tab w:val="left" w:pos="2360"/>
        </w:tabs>
        <w:jc w:val="center"/>
        <w:rPr>
          <w:lang w:val="uk-UA"/>
        </w:rPr>
      </w:pPr>
    </w:p>
    <w:p w:rsidR="00243A9D" w:rsidRDefault="00243A9D" w:rsidP="00B40243">
      <w:pPr>
        <w:tabs>
          <w:tab w:val="left" w:pos="2360"/>
        </w:tabs>
        <w:jc w:val="center"/>
        <w:rPr>
          <w:lang w:val="uk-UA"/>
        </w:rPr>
      </w:pPr>
    </w:p>
    <w:p w:rsidR="00243A9D" w:rsidRDefault="00243A9D" w:rsidP="00B40243">
      <w:pPr>
        <w:rPr>
          <w:lang w:val="uk-UA"/>
        </w:rPr>
      </w:pPr>
    </w:p>
    <w:p w:rsidR="00243A9D" w:rsidRDefault="00243A9D" w:rsidP="00B40243">
      <w:pPr>
        <w:rPr>
          <w:lang w:val="uk-UA"/>
        </w:rPr>
      </w:pPr>
    </w:p>
    <w:p w:rsidR="00243A9D" w:rsidRDefault="00243A9D" w:rsidP="00B40243">
      <w:pPr>
        <w:rPr>
          <w:lang w:val="uk-UA"/>
        </w:rPr>
      </w:pPr>
    </w:p>
    <w:p w:rsidR="00243A9D" w:rsidRDefault="00243A9D" w:rsidP="00B40243">
      <w:pPr>
        <w:rPr>
          <w:lang w:val="uk-UA"/>
        </w:rPr>
      </w:pPr>
    </w:p>
    <w:p w:rsidR="00243A9D" w:rsidRDefault="00243A9D" w:rsidP="00B40243">
      <w:pPr>
        <w:rPr>
          <w:lang w:val="uk-UA"/>
        </w:rPr>
      </w:pPr>
    </w:p>
    <w:p w:rsidR="00243A9D" w:rsidRDefault="00243A9D" w:rsidP="00B40243">
      <w:pPr>
        <w:rPr>
          <w:lang w:val="uk-UA"/>
        </w:rPr>
      </w:pPr>
    </w:p>
    <w:p w:rsidR="00243A9D" w:rsidRDefault="00243A9D" w:rsidP="00B40243">
      <w:pPr>
        <w:rPr>
          <w:lang w:val="uk-UA"/>
        </w:rPr>
      </w:pPr>
      <w:r>
        <w:rPr>
          <w:lang w:val="uk-UA"/>
        </w:rPr>
        <w:t>Виконавець : Бобкова</w:t>
      </w:r>
    </w:p>
    <w:p w:rsidR="00243A9D" w:rsidRPr="00B40243" w:rsidRDefault="00243A9D">
      <w:pPr>
        <w:rPr>
          <w:lang w:val="uk-UA"/>
        </w:rPr>
      </w:pPr>
    </w:p>
    <w:sectPr w:rsidR="00243A9D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0243"/>
    <w:rsid w:val="000D7087"/>
    <w:rsid w:val="000F4927"/>
    <w:rsid w:val="001F3DE4"/>
    <w:rsid w:val="00243A9D"/>
    <w:rsid w:val="002D7FCD"/>
    <w:rsid w:val="00341873"/>
    <w:rsid w:val="003601EA"/>
    <w:rsid w:val="00415E7C"/>
    <w:rsid w:val="004267D0"/>
    <w:rsid w:val="00437810"/>
    <w:rsid w:val="00587E8D"/>
    <w:rsid w:val="007F0FD4"/>
    <w:rsid w:val="007F1A4E"/>
    <w:rsid w:val="00805D3C"/>
    <w:rsid w:val="009A1B65"/>
    <w:rsid w:val="00B21E32"/>
    <w:rsid w:val="00B40243"/>
    <w:rsid w:val="00B65270"/>
    <w:rsid w:val="00B96418"/>
    <w:rsid w:val="00BC3678"/>
    <w:rsid w:val="00BF09AF"/>
    <w:rsid w:val="00D0016C"/>
    <w:rsid w:val="00D0295F"/>
    <w:rsid w:val="00D173B8"/>
    <w:rsid w:val="00D2416C"/>
    <w:rsid w:val="00D81313"/>
    <w:rsid w:val="00D9798F"/>
    <w:rsid w:val="00DB58B2"/>
    <w:rsid w:val="00DD09EE"/>
    <w:rsid w:val="00E01F68"/>
    <w:rsid w:val="00E67F1A"/>
    <w:rsid w:val="00F805E0"/>
    <w:rsid w:val="00F84071"/>
    <w:rsid w:val="00F87C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24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686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132</TotalTime>
  <Pages>1</Pages>
  <Words>166</Words>
  <Characters>947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27</cp:revision>
  <cp:lastPrinted>2016-06-09T11:20:00Z</cp:lastPrinted>
  <dcterms:created xsi:type="dcterms:W3CDTF">2016-03-30T13:03:00Z</dcterms:created>
  <dcterms:modified xsi:type="dcterms:W3CDTF">2016-06-13T06:20:00Z</dcterms:modified>
</cp:coreProperties>
</file>