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BBE" w:rsidRDefault="00520BBE" w:rsidP="00C26C5B">
      <w:pPr>
        <w:pStyle w:val="Heading5"/>
        <w:keepLines/>
        <w:ind w:left="0"/>
        <w:rPr>
          <w:sz w:val="28"/>
          <w:szCs w:val="28"/>
          <w:lang w:val="ru-RU"/>
        </w:rPr>
      </w:pPr>
    </w:p>
    <w:p w:rsidR="00520BBE" w:rsidRPr="00563609" w:rsidRDefault="00520BBE" w:rsidP="00C26C5B">
      <w:pPr>
        <w:pStyle w:val="Heading5"/>
        <w:keepLines/>
        <w:ind w:left="0"/>
        <w:rPr>
          <w:b w:val="0"/>
          <w:sz w:val="28"/>
          <w:szCs w:val="28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31.15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26796163" r:id="rId5"/>
        </w:pict>
      </w:r>
      <w:r>
        <w:rPr>
          <w:sz w:val="28"/>
          <w:szCs w:val="28"/>
          <w:lang w:val="ru-RU"/>
        </w:rPr>
        <w:t xml:space="preserve">ОБУХІВСЬКА МІСЬКА РАДА </w:t>
      </w:r>
      <w:r w:rsidRPr="00563609">
        <w:rPr>
          <w:sz w:val="28"/>
          <w:szCs w:val="28"/>
        </w:rPr>
        <w:t>КИЇВСЬКОЇ ОБЛАСТІ</w:t>
      </w:r>
    </w:p>
    <w:p w:rsidR="00520BBE" w:rsidRPr="00563609" w:rsidRDefault="00520BBE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ВИКОНАВЧИЙ КОМІТЕТ</w:t>
      </w:r>
    </w:p>
    <w:p w:rsidR="00520BBE" w:rsidRDefault="00520BBE" w:rsidP="00C26C5B">
      <w:pPr>
        <w:ind w:left="-284"/>
        <w:jc w:val="center"/>
        <w:rPr>
          <w:b/>
          <w:sz w:val="28"/>
          <w:szCs w:val="28"/>
          <w:lang w:val="uk-UA"/>
        </w:rPr>
      </w:pPr>
    </w:p>
    <w:p w:rsidR="00520BBE" w:rsidRPr="00563609" w:rsidRDefault="00520BBE" w:rsidP="00C26C5B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</w:t>
      </w:r>
      <w:r w:rsidRPr="00563609">
        <w:rPr>
          <w:b/>
          <w:sz w:val="28"/>
          <w:szCs w:val="28"/>
          <w:lang w:val="uk-UA"/>
        </w:rPr>
        <w:t xml:space="preserve"> №</w:t>
      </w:r>
      <w:r>
        <w:rPr>
          <w:b/>
          <w:sz w:val="28"/>
          <w:szCs w:val="28"/>
          <w:lang w:val="uk-UA"/>
        </w:rPr>
        <w:t xml:space="preserve"> 272</w:t>
      </w:r>
    </w:p>
    <w:p w:rsidR="00520BBE" w:rsidRPr="00563609" w:rsidRDefault="00520BBE" w:rsidP="00A77656">
      <w:pPr>
        <w:jc w:val="center"/>
        <w:rPr>
          <w:b/>
          <w:sz w:val="28"/>
          <w:szCs w:val="28"/>
          <w:lang w:val="uk-UA"/>
        </w:rPr>
      </w:pPr>
    </w:p>
    <w:p w:rsidR="00520BBE" w:rsidRDefault="00520BBE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02 червня 2016 року                                                              місто Обухів</w:t>
      </w:r>
    </w:p>
    <w:p w:rsidR="00520BBE" w:rsidRDefault="00520BBE" w:rsidP="00A77656">
      <w:pPr>
        <w:rPr>
          <w:sz w:val="28"/>
          <w:szCs w:val="28"/>
          <w:lang w:val="uk-UA"/>
        </w:rPr>
      </w:pPr>
    </w:p>
    <w:p w:rsidR="00520BBE" w:rsidRDefault="00520BBE" w:rsidP="00A77656">
      <w:pPr>
        <w:rPr>
          <w:sz w:val="28"/>
          <w:szCs w:val="28"/>
          <w:lang w:val="uk-UA"/>
        </w:rPr>
      </w:pPr>
    </w:p>
    <w:p w:rsidR="00520BBE" w:rsidRDefault="00520BBE" w:rsidP="00BD1CA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створення робочої групи щодо</w:t>
      </w:r>
    </w:p>
    <w:p w:rsidR="00520BBE" w:rsidRDefault="00520BBE" w:rsidP="00BD1CA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проведення обстежень об’єктів соціального </w:t>
      </w:r>
    </w:p>
    <w:p w:rsidR="00520BBE" w:rsidRDefault="00520BBE" w:rsidP="00BD1CA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призначення з постійним та тимчасовим </w:t>
      </w:r>
    </w:p>
    <w:p w:rsidR="00520BBE" w:rsidRDefault="00520BBE" w:rsidP="00BD1CA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перебуванням людей.</w:t>
      </w:r>
    </w:p>
    <w:p w:rsidR="00520BBE" w:rsidRDefault="00520BBE" w:rsidP="00A77656">
      <w:pPr>
        <w:rPr>
          <w:sz w:val="28"/>
          <w:szCs w:val="28"/>
          <w:lang w:val="uk-UA"/>
        </w:rPr>
      </w:pPr>
    </w:p>
    <w:p w:rsidR="00520BBE" w:rsidRDefault="00520BBE" w:rsidP="00C500D8">
      <w:pPr>
        <w:jc w:val="both"/>
        <w:rPr>
          <w:sz w:val="28"/>
          <w:szCs w:val="28"/>
          <w:lang w:val="uk-UA"/>
        </w:rPr>
      </w:pPr>
    </w:p>
    <w:p w:rsidR="00520BBE" w:rsidRDefault="00520BBE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Кодексу цивільного захисту України та з метою оперативного реагування при загрозі та виникненні надзвичайних ситуацій на об’єктах житлово-комунального господарства та інших об’єктах життєзабезпечення населення, протоколу засідання комісії з питань техногенно-екологічної безпеки та надзвичайних ситуацій Київської обласної державної адміністрації від 30.05.2016 року № 7, відповідно до пункту 3 статті 36 та пункту 20 частини 3 статті 42 Закону України «Про місцеве самоврядування в Україні», з метою здійснення заходів щодо захисту населення і територій від надзвичайних ситуацій:</w:t>
      </w:r>
    </w:p>
    <w:p w:rsidR="00520BBE" w:rsidRDefault="00520BBE" w:rsidP="00C500D8">
      <w:pPr>
        <w:jc w:val="both"/>
        <w:rPr>
          <w:sz w:val="28"/>
          <w:szCs w:val="28"/>
          <w:lang w:val="uk-UA"/>
        </w:rPr>
      </w:pPr>
    </w:p>
    <w:p w:rsidR="00520BBE" w:rsidRDefault="00520BBE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Створити робочу групу щодо проведення обстежень об’єктів соціального призначення з постійним та тимчасовим перебуванням людей,  згідно з додатком 1.</w:t>
      </w:r>
    </w:p>
    <w:p w:rsidR="00520BBE" w:rsidRDefault="00520BBE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Затвердити список об’єктів соціального призначення на території Обухівської міської ради, згідно з додатком 2.</w:t>
      </w:r>
    </w:p>
    <w:p w:rsidR="00520BBE" w:rsidRDefault="00520BBE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 Начальнику відділу з питань надзвичайних ситуацій та цивільного захисту населення виконавчого комітету Обухівської міської ради Ленді О.М. скоординувати дії робочої групи щодо обстеження об’єктів соціального призначення та  забезпечити збір і узагальнення інформації для інформування Київської обласної державної адміністрації в термін до 16 год. 00 хв. 02.06.2016року.</w:t>
      </w:r>
    </w:p>
    <w:p w:rsidR="00520BBE" w:rsidRDefault="00520BBE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 Контроль за виконанням даного розпорядження покласти на першого заступника міського голови Верещака А.М.</w:t>
      </w:r>
    </w:p>
    <w:p w:rsidR="00520BBE" w:rsidRDefault="00520BBE" w:rsidP="00C500D8">
      <w:pPr>
        <w:jc w:val="both"/>
        <w:rPr>
          <w:sz w:val="28"/>
          <w:szCs w:val="28"/>
          <w:lang w:val="uk-UA"/>
        </w:rPr>
      </w:pPr>
    </w:p>
    <w:p w:rsidR="00520BBE" w:rsidRDefault="00520BBE" w:rsidP="00A77656">
      <w:pPr>
        <w:rPr>
          <w:sz w:val="28"/>
          <w:szCs w:val="28"/>
          <w:lang w:val="uk-UA"/>
        </w:rPr>
      </w:pPr>
    </w:p>
    <w:p w:rsidR="00520BBE" w:rsidRDefault="00520BBE" w:rsidP="00C500D8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    (підпис)           О.М.Левченко </w:t>
      </w:r>
    </w:p>
    <w:p w:rsidR="00520BBE" w:rsidRDefault="00520BBE" w:rsidP="00A77656">
      <w:pPr>
        <w:rPr>
          <w:sz w:val="28"/>
          <w:szCs w:val="28"/>
          <w:lang w:val="uk-UA"/>
        </w:rPr>
      </w:pPr>
    </w:p>
    <w:p w:rsidR="00520BBE" w:rsidRDefault="00520BBE" w:rsidP="00A77656">
      <w:pPr>
        <w:rPr>
          <w:sz w:val="28"/>
          <w:szCs w:val="28"/>
          <w:lang w:val="uk-UA"/>
        </w:rPr>
      </w:pPr>
    </w:p>
    <w:p w:rsidR="00520BBE" w:rsidRPr="00DA690C" w:rsidRDefault="00520BBE" w:rsidP="00DA690C">
      <w:pPr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Виконавець: </w:t>
      </w:r>
      <w:r w:rsidRPr="00C500D8">
        <w:rPr>
          <w:sz w:val="20"/>
          <w:szCs w:val="20"/>
          <w:lang w:val="uk-UA"/>
        </w:rPr>
        <w:t>Ленда О.М.</w:t>
      </w:r>
    </w:p>
    <w:p w:rsidR="00520BBE" w:rsidRDefault="00520BBE" w:rsidP="00543D43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Додаток № 1 </w:t>
      </w:r>
    </w:p>
    <w:p w:rsidR="00520BBE" w:rsidRDefault="00520BBE" w:rsidP="00543D43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 розпорядження</w:t>
      </w:r>
    </w:p>
    <w:p w:rsidR="00520BBE" w:rsidRDefault="00520BBE" w:rsidP="00543D43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Обухівського міського голови</w:t>
      </w:r>
    </w:p>
    <w:p w:rsidR="00520BBE" w:rsidRDefault="00520BBE" w:rsidP="00543D43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№ 272 від 02.06.2016 року</w:t>
      </w:r>
    </w:p>
    <w:p w:rsidR="00520BBE" w:rsidRDefault="00520BBE" w:rsidP="00543D43">
      <w:pPr>
        <w:rPr>
          <w:sz w:val="28"/>
          <w:szCs w:val="28"/>
          <w:lang w:val="uk-UA"/>
        </w:rPr>
      </w:pPr>
    </w:p>
    <w:p w:rsidR="00520BBE" w:rsidRPr="000A6310" w:rsidRDefault="00520BBE" w:rsidP="00543D43">
      <w:pPr>
        <w:jc w:val="center"/>
        <w:rPr>
          <w:b/>
          <w:sz w:val="28"/>
          <w:szCs w:val="28"/>
          <w:lang w:val="uk-UA"/>
        </w:rPr>
      </w:pPr>
      <w:r w:rsidRPr="000A6310">
        <w:rPr>
          <w:b/>
          <w:sz w:val="28"/>
          <w:szCs w:val="28"/>
          <w:lang w:val="uk-UA"/>
        </w:rPr>
        <w:t xml:space="preserve">СКЛАД </w:t>
      </w:r>
    </w:p>
    <w:p w:rsidR="00520BBE" w:rsidRPr="000A6310" w:rsidRDefault="00520BBE" w:rsidP="00543D43">
      <w:pPr>
        <w:jc w:val="center"/>
        <w:rPr>
          <w:b/>
          <w:sz w:val="28"/>
          <w:szCs w:val="28"/>
          <w:lang w:val="uk-UA"/>
        </w:rPr>
      </w:pPr>
      <w:r w:rsidRPr="000A6310">
        <w:rPr>
          <w:b/>
          <w:sz w:val="28"/>
          <w:szCs w:val="28"/>
          <w:lang w:val="uk-UA"/>
        </w:rPr>
        <w:t>робочої групи щодо проведення обстежень об’єктів соціального  призначення з постійним та тимчасовим  перебуванням людей.</w:t>
      </w:r>
    </w:p>
    <w:p w:rsidR="00520BBE" w:rsidRDefault="00520BBE" w:rsidP="00543D43">
      <w:pPr>
        <w:jc w:val="both"/>
        <w:rPr>
          <w:sz w:val="28"/>
          <w:szCs w:val="28"/>
          <w:lang w:val="uk-UA"/>
        </w:rPr>
      </w:pPr>
    </w:p>
    <w:p w:rsidR="00520BBE" w:rsidRDefault="00520BBE" w:rsidP="00543D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Верещак Анатолій Миколайович           - перший заступник міського голови</w:t>
      </w:r>
    </w:p>
    <w:p w:rsidR="00520BBE" w:rsidRPr="000A6310" w:rsidRDefault="00520BBE" w:rsidP="00543D43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</w:t>
      </w:r>
      <w:r w:rsidRPr="000A6310">
        <w:rPr>
          <w:b/>
          <w:sz w:val="28"/>
          <w:szCs w:val="28"/>
          <w:lang w:val="uk-UA"/>
        </w:rPr>
        <w:t>керівник робочої групи</w:t>
      </w:r>
    </w:p>
    <w:p w:rsidR="00520BBE" w:rsidRDefault="00520BBE" w:rsidP="00543D43">
      <w:pPr>
        <w:jc w:val="both"/>
        <w:rPr>
          <w:sz w:val="28"/>
          <w:szCs w:val="28"/>
          <w:lang w:val="uk-UA"/>
        </w:rPr>
      </w:pPr>
    </w:p>
    <w:p w:rsidR="00520BBE" w:rsidRDefault="00520BBE" w:rsidP="00543D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Ленда Олександр Миколайович            - начальник відділу із надзвичайних </w:t>
      </w:r>
    </w:p>
    <w:p w:rsidR="00520BBE" w:rsidRDefault="00520BBE" w:rsidP="00543D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ситуацій та цивільного захисту                           </w:t>
      </w:r>
    </w:p>
    <w:p w:rsidR="00520BBE" w:rsidRDefault="00520BBE" w:rsidP="00543D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населення</w:t>
      </w:r>
    </w:p>
    <w:p w:rsidR="00520BBE" w:rsidRPr="000A6310" w:rsidRDefault="00520BBE" w:rsidP="00543D43">
      <w:pPr>
        <w:jc w:val="both"/>
        <w:rPr>
          <w:sz w:val="28"/>
          <w:szCs w:val="28"/>
          <w:lang w:val="uk-UA"/>
        </w:rPr>
      </w:pPr>
      <w:r w:rsidRPr="000A6310">
        <w:rPr>
          <w:sz w:val="28"/>
          <w:szCs w:val="28"/>
          <w:lang w:val="uk-UA"/>
        </w:rPr>
        <w:t xml:space="preserve">                                                                      заступник керівника робочої групи</w:t>
      </w:r>
    </w:p>
    <w:p w:rsidR="00520BBE" w:rsidRDefault="00520BBE" w:rsidP="000A6310">
      <w:pPr>
        <w:jc w:val="center"/>
        <w:rPr>
          <w:sz w:val="28"/>
          <w:szCs w:val="28"/>
          <w:lang w:val="uk-UA"/>
        </w:rPr>
      </w:pPr>
    </w:p>
    <w:p w:rsidR="00520BBE" w:rsidRDefault="00520BBE" w:rsidP="000A6310">
      <w:pPr>
        <w:jc w:val="center"/>
        <w:rPr>
          <w:b/>
          <w:sz w:val="28"/>
          <w:szCs w:val="28"/>
          <w:lang w:val="uk-UA"/>
        </w:rPr>
      </w:pPr>
      <w:r w:rsidRPr="000A6310">
        <w:rPr>
          <w:b/>
          <w:sz w:val="28"/>
          <w:szCs w:val="28"/>
          <w:lang w:val="uk-UA"/>
        </w:rPr>
        <w:t>Члени робочої групи:</w:t>
      </w:r>
    </w:p>
    <w:p w:rsidR="00520BBE" w:rsidRDefault="00520BBE" w:rsidP="000A6310">
      <w:pPr>
        <w:jc w:val="center"/>
        <w:rPr>
          <w:b/>
          <w:sz w:val="28"/>
          <w:szCs w:val="28"/>
          <w:lang w:val="uk-UA"/>
        </w:rPr>
      </w:pPr>
    </w:p>
    <w:p w:rsidR="00520BBE" w:rsidRDefault="00520BBE" w:rsidP="008D749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Янута Василь Леонідович                         - начальник Обухівського відділу</w:t>
      </w:r>
    </w:p>
    <w:p w:rsidR="00520BBE" w:rsidRDefault="00520BBE" w:rsidP="008D749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поліції</w:t>
      </w:r>
    </w:p>
    <w:p w:rsidR="00520BBE" w:rsidRDefault="00520BBE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Савчук Євгеній Іванович                           - начальник Обухівського РС ГУ ДСНС </w:t>
      </w:r>
    </w:p>
    <w:p w:rsidR="00520BBE" w:rsidRDefault="00520BBE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України в Київській області</w:t>
      </w:r>
    </w:p>
    <w:p w:rsidR="00520BBE" w:rsidRDefault="00520BBE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Біліченко Ігор Олександрович                  - головний лікар Обухівської ЦРЛ</w:t>
      </w:r>
    </w:p>
    <w:p w:rsidR="00520BBE" w:rsidRDefault="00520BBE" w:rsidP="00B3445B">
      <w:pPr>
        <w:ind w:right="-426"/>
        <w:rPr>
          <w:sz w:val="28"/>
          <w:szCs w:val="28"/>
          <w:lang w:val="uk-UA"/>
        </w:rPr>
      </w:pPr>
    </w:p>
    <w:p w:rsidR="00520BBE" w:rsidRDefault="00520BBE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Заскалета Володимир Миколайович        - начальник управління                          </w:t>
      </w:r>
    </w:p>
    <w:p w:rsidR="00520BBE" w:rsidRDefault="00520BBE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Держпродспоживслужби в      </w:t>
      </w:r>
    </w:p>
    <w:p w:rsidR="00520BBE" w:rsidRDefault="00520BBE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Обухівському районі    </w:t>
      </w:r>
    </w:p>
    <w:p w:rsidR="00520BBE" w:rsidRDefault="00520BBE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Бєляєва Світлана Євгенівна                      - начальник юридичного відділу ДПІ</w:t>
      </w:r>
    </w:p>
    <w:p w:rsidR="00520BBE" w:rsidRDefault="00520BBE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в Обухівському районі</w:t>
      </w:r>
    </w:p>
    <w:p w:rsidR="00520BBE" w:rsidRDefault="00520BBE" w:rsidP="00B3445B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Яценко Тамара Миколаївна</w:t>
      </w:r>
      <w:r>
        <w:rPr>
          <w:sz w:val="28"/>
          <w:szCs w:val="28"/>
          <w:lang w:val="uk-UA"/>
        </w:rPr>
        <w:tab/>
        <w:t xml:space="preserve">                     - завідуюча відділенням соціальної 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допомоги вдома УСЗН</w:t>
      </w:r>
      <w:r w:rsidRPr="009046A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виконавчого       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комітету Обухівської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Мигаль Марина Леонтівна                     - начальник управління освіти  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Кондратюк Аліна Миколаївна               - начальник управління економіки 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Шевченко Людмила Миколаївна           - начальник відділу ЖКГ, транспорту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та  благоустрою виконавчого комітету</w:t>
      </w:r>
    </w:p>
    <w:p w:rsidR="00520BBE" w:rsidRDefault="00520BBE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Обухівської міської ради</w:t>
      </w:r>
    </w:p>
    <w:p w:rsidR="00520BBE" w:rsidRPr="000A6310" w:rsidRDefault="00520BBE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</w:t>
      </w:r>
    </w:p>
    <w:p w:rsidR="00520BBE" w:rsidRDefault="00520BBE" w:rsidP="0093711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520BBE" w:rsidRDefault="00520BBE" w:rsidP="0093711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Керуючий справами виконавчого комітету           (підпис)                В.І. Рогоза</w:t>
      </w:r>
    </w:p>
    <w:p w:rsidR="00520BBE" w:rsidRDefault="00520BBE" w:rsidP="00D84EF8">
      <w:pPr>
        <w:ind w:firstLine="11340"/>
        <w:rPr>
          <w:sz w:val="28"/>
          <w:szCs w:val="28"/>
          <w:lang w:val="uk-UA"/>
        </w:rPr>
        <w:sectPr w:rsidR="00520BBE" w:rsidSect="000D6941">
          <w:pgSz w:w="11906" w:h="16838"/>
          <w:pgMar w:top="1134" w:right="850" w:bottom="709" w:left="1701" w:header="708" w:footer="708" w:gutter="0"/>
          <w:cols w:space="708"/>
          <w:docGrid w:linePitch="360"/>
        </w:sectPr>
      </w:pPr>
    </w:p>
    <w:p w:rsidR="00520BBE" w:rsidRDefault="00520BBE" w:rsidP="00D84EF8">
      <w:pPr>
        <w:ind w:firstLine="1134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Додаток № 2 </w:t>
      </w:r>
    </w:p>
    <w:p w:rsidR="00520BBE" w:rsidRDefault="00520BBE" w:rsidP="00D84EF8">
      <w:pPr>
        <w:ind w:firstLine="1134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 розпорядження</w:t>
      </w:r>
    </w:p>
    <w:p w:rsidR="00520BBE" w:rsidRDefault="00520BBE" w:rsidP="00D84EF8">
      <w:pPr>
        <w:ind w:firstLine="1134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Обухівського міського голови</w:t>
      </w:r>
    </w:p>
    <w:p w:rsidR="00520BBE" w:rsidRDefault="00520BBE" w:rsidP="00D84EF8">
      <w:pPr>
        <w:ind w:firstLine="1134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№ 272 від 02.06.2016 року</w:t>
      </w:r>
    </w:p>
    <w:p w:rsidR="00520BBE" w:rsidRDefault="00520BBE" w:rsidP="00D84EF8">
      <w:pPr>
        <w:jc w:val="center"/>
        <w:rPr>
          <w:b/>
          <w:sz w:val="32"/>
          <w:szCs w:val="32"/>
          <w:lang w:val="uk-UA"/>
        </w:rPr>
      </w:pPr>
    </w:p>
    <w:p w:rsidR="00520BBE" w:rsidRDefault="00520BBE" w:rsidP="00D84EF8">
      <w:pPr>
        <w:jc w:val="center"/>
        <w:rPr>
          <w:b/>
          <w:sz w:val="32"/>
          <w:szCs w:val="32"/>
          <w:lang w:val="uk-UA"/>
        </w:rPr>
      </w:pPr>
    </w:p>
    <w:p w:rsidR="00520BBE" w:rsidRDefault="00520BBE" w:rsidP="00D84EF8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 xml:space="preserve">СПИСОК </w:t>
      </w:r>
    </w:p>
    <w:p w:rsidR="00520BBE" w:rsidRPr="00F1469F" w:rsidRDefault="00520BBE" w:rsidP="00D84EF8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>об’єктів соціального призначення виконавчого комітету Обухівської міської ради</w:t>
      </w:r>
    </w:p>
    <w:p w:rsidR="00520BBE" w:rsidRPr="000C540C" w:rsidRDefault="00520BBE" w:rsidP="00D84EF8">
      <w:pPr>
        <w:rPr>
          <w:sz w:val="22"/>
          <w:szCs w:val="22"/>
          <w:lang w:val="uk-UA"/>
        </w:rPr>
      </w:pPr>
    </w:p>
    <w:tbl>
      <w:tblPr>
        <w:tblW w:w="14543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3"/>
        <w:gridCol w:w="5504"/>
        <w:gridCol w:w="4395"/>
        <w:gridCol w:w="2551"/>
        <w:gridCol w:w="1540"/>
      </w:tblGrid>
      <w:tr w:rsidR="00520BBE" w:rsidRPr="00437A34" w:rsidTr="00E20182">
        <w:trPr>
          <w:trHeight w:val="627"/>
        </w:trPr>
        <w:tc>
          <w:tcPr>
            <w:tcW w:w="553" w:type="dxa"/>
          </w:tcPr>
          <w:p w:rsidR="00520BBE" w:rsidRPr="00437A34" w:rsidRDefault="00520BBE" w:rsidP="00E20182">
            <w:pPr>
              <w:jc w:val="center"/>
              <w:rPr>
                <w:b/>
                <w:lang w:val="uk-UA"/>
              </w:rPr>
            </w:pPr>
          </w:p>
          <w:p w:rsidR="00520BBE" w:rsidRPr="00437A34" w:rsidRDefault="00520BBE" w:rsidP="00E20182">
            <w:pPr>
              <w:jc w:val="center"/>
              <w:rPr>
                <w:b/>
                <w:lang w:val="uk-UA"/>
              </w:rPr>
            </w:pPr>
            <w:r w:rsidRPr="00437A34">
              <w:rPr>
                <w:b/>
                <w:sz w:val="22"/>
                <w:szCs w:val="22"/>
                <w:lang w:val="uk-UA"/>
              </w:rPr>
              <w:t>№ п/п</w:t>
            </w:r>
          </w:p>
        </w:tc>
        <w:tc>
          <w:tcPr>
            <w:tcW w:w="5504" w:type="dxa"/>
          </w:tcPr>
          <w:p w:rsidR="00520BBE" w:rsidRPr="00437A34" w:rsidRDefault="00520BBE" w:rsidP="00E20182">
            <w:pPr>
              <w:jc w:val="center"/>
              <w:rPr>
                <w:b/>
                <w:lang w:val="uk-UA"/>
              </w:rPr>
            </w:pPr>
          </w:p>
          <w:p w:rsidR="00520BBE" w:rsidRPr="00437A34" w:rsidRDefault="00520BBE" w:rsidP="00E20182">
            <w:pPr>
              <w:jc w:val="center"/>
              <w:rPr>
                <w:b/>
                <w:lang w:val="uk-UA"/>
              </w:rPr>
            </w:pPr>
            <w:r w:rsidRPr="00437A34">
              <w:rPr>
                <w:b/>
                <w:sz w:val="22"/>
                <w:szCs w:val="22"/>
                <w:lang w:val="uk-UA"/>
              </w:rPr>
              <w:t>Назва та адреса навчального закладу</w:t>
            </w:r>
          </w:p>
        </w:tc>
        <w:tc>
          <w:tcPr>
            <w:tcW w:w="4395" w:type="dxa"/>
          </w:tcPr>
          <w:p w:rsidR="00520BBE" w:rsidRPr="00437A34" w:rsidRDefault="00520BBE" w:rsidP="00E20182">
            <w:pPr>
              <w:jc w:val="center"/>
              <w:rPr>
                <w:b/>
                <w:lang w:val="uk-UA"/>
              </w:rPr>
            </w:pPr>
            <w:r w:rsidRPr="00437A34">
              <w:rPr>
                <w:b/>
                <w:sz w:val="22"/>
                <w:szCs w:val="22"/>
                <w:lang w:val="uk-UA"/>
              </w:rPr>
              <w:t>П.І.Б.</w:t>
            </w:r>
          </w:p>
          <w:p w:rsidR="00520BBE" w:rsidRPr="00437A34" w:rsidRDefault="00520BBE" w:rsidP="00E20182">
            <w:pPr>
              <w:jc w:val="center"/>
              <w:rPr>
                <w:b/>
                <w:lang w:val="uk-UA"/>
              </w:rPr>
            </w:pPr>
            <w:r w:rsidRPr="00437A34">
              <w:rPr>
                <w:b/>
                <w:sz w:val="22"/>
                <w:szCs w:val="22"/>
                <w:lang w:val="uk-UA"/>
              </w:rPr>
              <w:t xml:space="preserve">Керівника навчального закладу </w:t>
            </w:r>
          </w:p>
        </w:tc>
        <w:tc>
          <w:tcPr>
            <w:tcW w:w="2551" w:type="dxa"/>
          </w:tcPr>
          <w:p w:rsidR="00520BBE" w:rsidRPr="00437A34" w:rsidRDefault="00520BBE" w:rsidP="00E20182">
            <w:pPr>
              <w:jc w:val="center"/>
              <w:rPr>
                <w:b/>
                <w:lang w:val="uk-UA"/>
              </w:rPr>
            </w:pPr>
          </w:p>
          <w:p w:rsidR="00520BBE" w:rsidRPr="00437A34" w:rsidRDefault="00520BBE" w:rsidP="00E20182">
            <w:pPr>
              <w:jc w:val="center"/>
              <w:rPr>
                <w:b/>
                <w:lang w:val="uk-UA"/>
              </w:rPr>
            </w:pPr>
            <w:r w:rsidRPr="00437A34">
              <w:rPr>
                <w:b/>
                <w:sz w:val="22"/>
                <w:szCs w:val="22"/>
                <w:lang w:val="uk-UA"/>
              </w:rPr>
              <w:t>Телефон</w:t>
            </w:r>
          </w:p>
        </w:tc>
        <w:tc>
          <w:tcPr>
            <w:tcW w:w="1540" w:type="dxa"/>
          </w:tcPr>
          <w:p w:rsidR="00520BBE" w:rsidRPr="00437A34" w:rsidRDefault="00520BBE" w:rsidP="00E20182">
            <w:pPr>
              <w:rPr>
                <w:b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Кількість людей, які перебувають на території</w:t>
            </w:r>
          </w:p>
        </w:tc>
      </w:tr>
      <w:tr w:rsidR="00520BBE" w:rsidRPr="00437A34" w:rsidTr="00E20182">
        <w:tc>
          <w:tcPr>
            <w:tcW w:w="553" w:type="dxa"/>
          </w:tcPr>
          <w:p w:rsidR="00520BBE" w:rsidRPr="003542CA" w:rsidRDefault="00520BBE" w:rsidP="00E20182">
            <w:pPr>
              <w:jc w:val="center"/>
              <w:rPr>
                <w:lang w:val="uk-UA"/>
              </w:rPr>
            </w:pPr>
            <w:r w:rsidRPr="003542CA">
              <w:rPr>
                <w:sz w:val="22"/>
                <w:szCs w:val="22"/>
                <w:lang w:val="uk-UA"/>
              </w:rPr>
              <w:t>1.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Дошкільний навчальний заклад (ясла-садок) комбінованого типу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«ЗІРОЧКА»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</w:t>
            </w:r>
            <w:r w:rsidRPr="007F34C9">
              <w:rPr>
                <w:lang w:val="uk-UA"/>
              </w:rPr>
              <w:t>.</w:t>
            </w:r>
            <w:r>
              <w:rPr>
                <w:lang w:val="uk-UA"/>
              </w:rPr>
              <w:t xml:space="preserve"> </w:t>
            </w:r>
            <w:r w:rsidRPr="007F34C9">
              <w:rPr>
                <w:lang w:val="uk-UA"/>
              </w:rPr>
              <w:t>Каштанова, 5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Балдич Ольга Миколаївна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</w:t>
            </w:r>
            <w:r>
              <w:rPr>
                <w:lang w:val="uk-UA"/>
              </w:rPr>
              <w:t xml:space="preserve"> </w:t>
            </w:r>
            <w:r w:rsidRPr="007F34C9">
              <w:rPr>
                <w:lang w:val="uk-UA"/>
              </w:rPr>
              <w:t>тел. (04572) 5-16-73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                        5-36-83                            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170</w:t>
            </w:r>
          </w:p>
        </w:tc>
      </w:tr>
      <w:tr w:rsidR="00520BBE" w:rsidRPr="00437A34" w:rsidTr="00E20182">
        <w:tc>
          <w:tcPr>
            <w:tcW w:w="553" w:type="dxa"/>
          </w:tcPr>
          <w:p w:rsidR="00520BBE" w:rsidRPr="003542CA" w:rsidRDefault="00520BBE" w:rsidP="00E20182">
            <w:pPr>
              <w:jc w:val="center"/>
              <w:rPr>
                <w:lang w:val="uk-UA"/>
              </w:rPr>
            </w:pPr>
            <w:r w:rsidRPr="003542CA">
              <w:rPr>
                <w:sz w:val="22"/>
                <w:szCs w:val="22"/>
                <w:lang w:val="uk-UA"/>
              </w:rPr>
              <w:t>2.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Дошкільний навчальний заклад (ясла-садок) комбінованого типу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«КАТРУСЯ»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</w:t>
            </w:r>
            <w:r w:rsidRPr="007F34C9">
              <w:rPr>
                <w:lang w:val="uk-UA"/>
              </w:rPr>
              <w:t>.</w:t>
            </w:r>
            <w:r>
              <w:rPr>
                <w:lang w:val="uk-UA"/>
              </w:rPr>
              <w:t xml:space="preserve"> </w:t>
            </w:r>
            <w:r w:rsidRPr="007F34C9">
              <w:rPr>
                <w:lang w:val="uk-UA"/>
              </w:rPr>
              <w:t>Київська, 160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Рогоза Тетяна Григорівна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</w:t>
            </w:r>
            <w:r>
              <w:rPr>
                <w:lang w:val="uk-UA"/>
              </w:rPr>
              <w:t xml:space="preserve"> </w:t>
            </w:r>
            <w:r w:rsidRPr="007F34C9">
              <w:rPr>
                <w:lang w:val="uk-UA"/>
              </w:rPr>
              <w:t xml:space="preserve">тел. (04572) 6-67-61                            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229</w:t>
            </w:r>
          </w:p>
        </w:tc>
      </w:tr>
      <w:tr w:rsidR="00520BBE" w:rsidRPr="00437A34" w:rsidTr="00E20182">
        <w:tc>
          <w:tcPr>
            <w:tcW w:w="553" w:type="dxa"/>
          </w:tcPr>
          <w:p w:rsidR="00520BBE" w:rsidRPr="003542CA" w:rsidRDefault="00520BBE" w:rsidP="00E20182">
            <w:pPr>
              <w:jc w:val="center"/>
              <w:rPr>
                <w:lang w:val="uk-UA"/>
              </w:rPr>
            </w:pPr>
            <w:r w:rsidRPr="003542CA">
              <w:rPr>
                <w:sz w:val="22"/>
                <w:szCs w:val="22"/>
                <w:lang w:val="uk-UA"/>
              </w:rPr>
              <w:t>3.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Дошкільний навчальний заклад (ясла-садок) комбінованого типу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«РУШНИЧОК» м.Обухів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м.Обухів, вул. </w:t>
            </w:r>
            <w:r w:rsidRPr="007F34C9">
              <w:rPr>
                <w:lang w:val="uk-UA"/>
              </w:rPr>
              <w:t>Київська, 172-А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Негода Лариса Анатолівна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</w:t>
            </w:r>
            <w:r>
              <w:rPr>
                <w:lang w:val="uk-UA"/>
              </w:rPr>
              <w:t xml:space="preserve"> </w:t>
            </w:r>
            <w:r w:rsidRPr="007F34C9">
              <w:rPr>
                <w:lang w:val="uk-UA"/>
              </w:rPr>
              <w:t>тел. (04572) 6-62-07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176</w:t>
            </w:r>
          </w:p>
        </w:tc>
      </w:tr>
      <w:tr w:rsidR="00520BBE" w:rsidRPr="00437A34" w:rsidTr="00E20182">
        <w:tc>
          <w:tcPr>
            <w:tcW w:w="553" w:type="dxa"/>
          </w:tcPr>
          <w:p w:rsidR="00520BBE" w:rsidRPr="003542CA" w:rsidRDefault="00520BBE" w:rsidP="00E20182">
            <w:pPr>
              <w:jc w:val="center"/>
              <w:rPr>
                <w:lang w:val="uk-UA"/>
              </w:rPr>
            </w:pPr>
            <w:r w:rsidRPr="003542CA">
              <w:rPr>
                <w:sz w:val="22"/>
                <w:szCs w:val="22"/>
                <w:lang w:val="uk-UA"/>
              </w:rPr>
              <w:t>4.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Дошкільний навчальний заклад (ясла-садок) комбінованого типу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«ПРОЛІСОК»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м.Обухів, м-н Петровський, 21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Бобкова Надія Григорівна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роб.тел. (04572) 6-93-85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100</w:t>
            </w:r>
          </w:p>
        </w:tc>
      </w:tr>
      <w:tr w:rsidR="00520BBE" w:rsidRPr="00437A34" w:rsidTr="00E20182">
        <w:tc>
          <w:tcPr>
            <w:tcW w:w="553" w:type="dxa"/>
          </w:tcPr>
          <w:p w:rsidR="00520BBE" w:rsidRPr="003542CA" w:rsidRDefault="00520BBE" w:rsidP="00E20182">
            <w:pPr>
              <w:jc w:val="center"/>
              <w:rPr>
                <w:lang w:val="uk-UA"/>
              </w:rPr>
            </w:pPr>
            <w:r w:rsidRPr="003542CA">
              <w:rPr>
                <w:sz w:val="22"/>
                <w:szCs w:val="22"/>
                <w:lang w:val="uk-UA"/>
              </w:rPr>
              <w:t>5.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Дошкільний навчальний заклад (ясла-садок) комбінованого типу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«СВІТЛЯЧОК»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м.Обухів, вул. </w:t>
            </w:r>
            <w:r w:rsidRPr="007F34C9">
              <w:rPr>
                <w:lang w:val="uk-UA"/>
              </w:rPr>
              <w:t>Чаплінського, 24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Єременко Раїса Іванівна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роб.тел. (04572) 5-12-30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</w:p>
        </w:tc>
      </w:tr>
      <w:tr w:rsidR="00520BBE" w:rsidRPr="00437A34" w:rsidTr="00E20182">
        <w:tc>
          <w:tcPr>
            <w:tcW w:w="553" w:type="dxa"/>
          </w:tcPr>
          <w:p w:rsidR="00520BBE" w:rsidRPr="003542CA" w:rsidRDefault="00520BBE" w:rsidP="00E20182">
            <w:pPr>
              <w:jc w:val="center"/>
              <w:rPr>
                <w:lang w:val="uk-UA"/>
              </w:rPr>
            </w:pPr>
            <w:r w:rsidRPr="003542CA">
              <w:rPr>
                <w:sz w:val="22"/>
                <w:szCs w:val="22"/>
                <w:lang w:val="uk-UA"/>
              </w:rPr>
              <w:t>6.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Дошкільний навчальний заклад (ясла-садок) комбінованого типу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  <w:r w:rsidRPr="007F34C9">
              <w:rPr>
                <w:bCs/>
                <w:lang w:val="uk-UA"/>
              </w:rPr>
              <w:t>«ДУДАРИК»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</w:t>
            </w:r>
            <w:r w:rsidRPr="007F34C9">
              <w:rPr>
                <w:lang w:val="uk-UA"/>
              </w:rPr>
              <w:t>.Б.Хмельницького, 22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Литовченко Леся Володимирівна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роб.тел. (04572) 5-30-82                        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127</w:t>
            </w:r>
          </w:p>
        </w:tc>
      </w:tr>
      <w:tr w:rsidR="00520BBE" w:rsidRPr="00437A34" w:rsidTr="00E20182">
        <w:tc>
          <w:tcPr>
            <w:tcW w:w="553" w:type="dxa"/>
          </w:tcPr>
          <w:p w:rsidR="00520BBE" w:rsidRPr="003542CA" w:rsidRDefault="00520BBE" w:rsidP="00E20182">
            <w:pPr>
              <w:jc w:val="center"/>
              <w:rPr>
                <w:lang w:val="uk-UA"/>
              </w:rPr>
            </w:pPr>
            <w:r w:rsidRPr="003542CA">
              <w:rPr>
                <w:sz w:val="22"/>
                <w:szCs w:val="22"/>
                <w:lang w:val="uk-UA"/>
              </w:rPr>
              <w:t>7.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rFonts w:ascii="Century" w:hAnsi="Century"/>
                <w:bCs/>
                <w:lang w:val="uk-UA"/>
              </w:rPr>
            </w:pPr>
            <w:r w:rsidRPr="007F34C9">
              <w:rPr>
                <w:rFonts w:ascii="Century" w:hAnsi="Century"/>
                <w:bCs/>
                <w:lang w:val="uk-UA"/>
              </w:rPr>
              <w:t>Дошкільний навчальний заклад (ясла-садок) комбінованого типу</w:t>
            </w:r>
          </w:p>
          <w:p w:rsidR="00520BBE" w:rsidRPr="007F34C9" w:rsidRDefault="00520BBE" w:rsidP="00E20182">
            <w:pPr>
              <w:jc w:val="center"/>
              <w:rPr>
                <w:rFonts w:ascii="Century" w:hAnsi="Century"/>
                <w:bCs/>
                <w:lang w:val="uk-UA"/>
              </w:rPr>
            </w:pPr>
            <w:r w:rsidRPr="007F34C9">
              <w:rPr>
                <w:rFonts w:ascii="Century" w:hAnsi="Century"/>
                <w:bCs/>
                <w:lang w:val="uk-UA"/>
              </w:rPr>
              <w:t xml:space="preserve"> «ВЕСЕЛКА»</w:t>
            </w:r>
          </w:p>
          <w:p w:rsidR="00520BBE" w:rsidRPr="007F34C9" w:rsidRDefault="00520BBE" w:rsidP="00E20182">
            <w:pPr>
              <w:jc w:val="center"/>
              <w:rPr>
                <w:rFonts w:ascii="Century" w:hAnsi="Century"/>
                <w:bCs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м.Обухів, вул. </w:t>
            </w:r>
            <w:r w:rsidRPr="007F34C9">
              <w:rPr>
                <w:lang w:val="uk-UA"/>
              </w:rPr>
              <w:t>Миру, 10-А</w:t>
            </w: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3542CA">
              <w:rPr>
                <w:b/>
                <w:sz w:val="28"/>
                <w:szCs w:val="28"/>
                <w:lang w:val="uk-UA"/>
              </w:rPr>
              <w:t xml:space="preserve">ЗАГАЛЬНООСВІТНІ та ПОЗАШКІЛЬНІ 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Осипенко Тетяна Миколаївна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Default="00520BBE" w:rsidP="00E20182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b/>
                <w:lang w:val="uk-UA"/>
              </w:rPr>
            </w:pPr>
            <w:r w:rsidRPr="003542CA">
              <w:rPr>
                <w:b/>
                <w:sz w:val="28"/>
                <w:szCs w:val="28"/>
                <w:lang w:val="uk-UA"/>
              </w:rPr>
              <w:t>НАВЧАЛЬНІ ЗАКЛАДИ</w:t>
            </w:r>
          </w:p>
        </w:tc>
        <w:tc>
          <w:tcPr>
            <w:tcW w:w="2551" w:type="dxa"/>
          </w:tcPr>
          <w:p w:rsidR="00520BBE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роб.тел. (04572</w:t>
            </w: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  <w:r w:rsidRPr="003542CA">
              <w:rPr>
                <w:lang w:val="uk-UA"/>
              </w:rPr>
              <w:t xml:space="preserve"> 6-61-70</w:t>
            </w: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 </w:t>
            </w:r>
            <w:r w:rsidRPr="003542CA">
              <w:rPr>
                <w:lang w:val="uk-UA"/>
              </w:rPr>
              <w:t>6-44-62</w:t>
            </w: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lang w:val="uk-UA"/>
              </w:rPr>
            </w:pPr>
          </w:p>
          <w:p w:rsidR="00520BBE" w:rsidRDefault="00520BBE" w:rsidP="00E20182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  <w:p w:rsidR="00520BBE" w:rsidRPr="003542CA" w:rsidRDefault="00520BBE" w:rsidP="00E20182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3542CA">
              <w:rPr>
                <w:b/>
                <w:sz w:val="28"/>
                <w:szCs w:val="28"/>
                <w:lang w:val="uk-UA"/>
              </w:rPr>
              <w:t>м.ОБУХОВА</w:t>
            </w:r>
          </w:p>
        </w:tc>
        <w:tc>
          <w:tcPr>
            <w:tcW w:w="1540" w:type="dxa"/>
          </w:tcPr>
          <w:p w:rsidR="00520BBE" w:rsidRPr="003542CA" w:rsidRDefault="00520BBE" w:rsidP="00E20182">
            <w:pPr>
              <w:rPr>
                <w:lang w:val="uk-UA"/>
              </w:rPr>
            </w:pPr>
            <w:r w:rsidRPr="003542CA">
              <w:rPr>
                <w:sz w:val="22"/>
                <w:szCs w:val="22"/>
                <w:lang w:val="uk-UA"/>
              </w:rPr>
              <w:t>204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8.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Навчально-виховний комплекс «Спеціалізована загальноосвітня школа І-ІІІ ступеня №1 з поглибленим вивченням української мови та літератури – загальноосвітня школа І-ІІІ ступеня №1 А.С. 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Малишка Обухівської міської ради Київської області»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вул.</w:t>
            </w:r>
            <w:r w:rsidRPr="007F34C9">
              <w:rPr>
                <w:lang w:val="uk-UA"/>
              </w:rPr>
              <w:t xml:space="preserve"> Київська, 18</w:t>
            </w:r>
          </w:p>
          <w:p w:rsidR="00520BBE" w:rsidRPr="007F34C9" w:rsidRDefault="00520BBE" w:rsidP="00E20182">
            <w:pPr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Демчук Петро Геннадійович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роб.тел. (04572) 5-19-81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                            5-34-93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                            5-18-54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 xml:space="preserve">290 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9.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Загальноосвітня школа І-ІІІ ступенів №2 міста Обухова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60328B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м.Обухів, </w:t>
            </w:r>
            <w:r>
              <w:rPr>
                <w:lang w:val="uk-UA"/>
              </w:rPr>
              <w:t>вул.Козацький Ш</w:t>
            </w:r>
            <w:r w:rsidRPr="007F34C9">
              <w:rPr>
                <w:lang w:val="uk-UA"/>
              </w:rPr>
              <w:t>лях, 1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Шаповал Світлана Василівна</w:t>
            </w:r>
          </w:p>
          <w:p w:rsidR="00520BBE" w:rsidRPr="007F34C9" w:rsidRDefault="00520BBE" w:rsidP="00E20182">
            <w:pPr>
              <w:jc w:val="center"/>
              <w:rPr>
                <w:u w:val="single"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роб.тел. (04572) 5-11-21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                            5-15-92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65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10.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Навчально-виховний комплекс «Загальноосвітня школа І-ІІІ ступеня №3 – ліцей» Обухівської міської ради Київської області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</w:t>
            </w:r>
            <w:r w:rsidRPr="007F34C9">
              <w:rPr>
                <w:lang w:val="uk-UA"/>
              </w:rPr>
              <w:t>.. Миру, 12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Хоменко Надія Вікторівна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u w:val="single"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u w:val="single"/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роб.тел. (04572) 6-51-91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                            6-50-40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484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11.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Загальноосвітня школа І-ІІІ ступенів №4 міста Обухова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</w:t>
            </w:r>
            <w:r w:rsidRPr="007F34C9">
              <w:rPr>
                <w:lang w:val="uk-UA"/>
              </w:rPr>
              <w:t>. П.Осипенко, 26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Тільна Олена Степанівна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роб.тел. (04572) 6-91-71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                             6-93-93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 xml:space="preserve">106 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12.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Навчально-виховний комплекс «Спеціалізована загальноосвітня школа І-ІІІ ступеня №5 з поглибленим вивченням іноземних мов – загальноосвітня школа І-ІІІ ступеня №5 Обухівської міської ради Київської області»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</w:t>
            </w:r>
            <w:r w:rsidRPr="007F34C9">
              <w:rPr>
                <w:lang w:val="uk-UA"/>
              </w:rPr>
              <w:t>. Лермонтова, 24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Коновал Антоніна Іванівна</w:t>
            </w:r>
          </w:p>
          <w:p w:rsidR="00520BBE" w:rsidRPr="007F34C9" w:rsidRDefault="00520BBE" w:rsidP="00E20182">
            <w:pPr>
              <w:jc w:val="center"/>
              <w:rPr>
                <w:u w:val="single"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u w:val="single"/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роб.тел. (04572) 6-55-08</w:t>
            </w:r>
          </w:p>
        </w:tc>
        <w:tc>
          <w:tcPr>
            <w:tcW w:w="1540" w:type="dxa"/>
            <w:tcBorders>
              <w:bottom w:val="nil"/>
            </w:tcBorders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466</w:t>
            </w:r>
          </w:p>
        </w:tc>
      </w:tr>
      <w:tr w:rsidR="00520BBE" w:rsidRPr="004555B0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13.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Навчально-виховний комплекс «Гімназія – загальноосвітній навчальний заклад І ступеня міста Обухова імені Володимира Мельника»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вул.</w:t>
            </w:r>
            <w:r w:rsidRPr="007F34C9">
              <w:rPr>
                <w:lang w:val="uk-UA"/>
              </w:rPr>
              <w:t xml:space="preserve"> 8 Листопада, 42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Луценко Наталія Вікторівна</w:t>
            </w:r>
          </w:p>
          <w:p w:rsidR="00520BBE" w:rsidRPr="007F34C9" w:rsidRDefault="00520BBE" w:rsidP="00E20182">
            <w:pPr>
              <w:jc w:val="center"/>
              <w:rPr>
                <w:u w:val="single"/>
                <w:lang w:val="uk-UA"/>
              </w:rPr>
            </w:pPr>
          </w:p>
          <w:p w:rsidR="00520BBE" w:rsidRPr="007F34C9" w:rsidRDefault="00520BBE" w:rsidP="00E20182">
            <w:pPr>
              <w:jc w:val="center"/>
              <w:rPr>
                <w:u w:val="single"/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роб.тел. (04572) 5-36-21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                            5-61-87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114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14.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Обухівський центр творчості дітей, юнацтва та молоді (ЦТДЮМ)»РОМАНТИК»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вул.</w:t>
            </w:r>
            <w:r w:rsidRPr="007F34C9">
              <w:rPr>
                <w:lang w:val="uk-UA"/>
              </w:rPr>
              <w:t>Каштанова, 4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Антонова Людмила Іванівна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роб.тел. 7-37-96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7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15.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Дитячо-юнацька спортивна школа (ДЮШС)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м.Обухів, вул</w:t>
            </w:r>
            <w:r w:rsidRPr="007F34C9">
              <w:rPr>
                <w:lang w:val="uk-UA"/>
              </w:rPr>
              <w:t>.Миру, 12</w:t>
            </w:r>
          </w:p>
          <w:p w:rsidR="00520BBE" w:rsidRPr="007F34C9" w:rsidRDefault="00520BBE" w:rsidP="00E20182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Цибух Володимир Михайлович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роб.тел. 6-52-92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10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7F34C9">
              <w:rPr>
                <w:b/>
                <w:sz w:val="28"/>
                <w:szCs w:val="28"/>
                <w:lang w:val="uk-UA"/>
              </w:rPr>
              <w:t>Обухівська ЦРЛ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b/>
                <w:lang w:val="uk-UA"/>
              </w:rPr>
            </w:pP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1.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Обухівська ЦРЛ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Біліченко І.О.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5-13-38</w:t>
            </w: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820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2.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Поліклініка Обухівської ЦРЛ,</w:t>
            </w:r>
            <w:r>
              <w:rPr>
                <w:lang w:val="uk-UA"/>
              </w:rPr>
              <w:t xml:space="preserve"> Обухівська АЗПСМ №1, м.Обухів, в</w:t>
            </w:r>
            <w:r w:rsidRPr="007F34C9">
              <w:rPr>
                <w:lang w:val="uk-UA"/>
              </w:rPr>
              <w:t>ул..Каштанова 52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Фетисенко О.О.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400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3.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Дитяча поліклініка Обухівської ЦРЛ, Обухівська АЗПСМ №2, м.Обухів, </w:t>
            </w:r>
            <w:r>
              <w:rPr>
                <w:lang w:val="uk-UA"/>
              </w:rPr>
              <w:t>в</w:t>
            </w:r>
            <w:r w:rsidRPr="007F34C9">
              <w:rPr>
                <w:lang w:val="uk-UA"/>
              </w:rPr>
              <w:t>ул..Каштанова 52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160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4.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Обухівська АЗПСМ №3,  м. Обухів,мікрорайон Яблуневий 20А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50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7F34C9">
              <w:rPr>
                <w:b/>
                <w:sz w:val="28"/>
                <w:szCs w:val="28"/>
                <w:lang w:val="uk-UA"/>
              </w:rPr>
              <w:t>Готелі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Кількість номерів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1.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Готель «Гудвін»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 Обухів вул.</w:t>
            </w:r>
            <w:r w:rsidRPr="007F34C9">
              <w:rPr>
                <w:lang w:val="uk-UA"/>
              </w:rPr>
              <w:t xml:space="preserve"> Малишка 5 б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Лисиця Інна Петрівна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51404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0672807760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12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2.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Готель «Зелена гора»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м. Обухів </w:t>
            </w:r>
            <w:r>
              <w:rPr>
                <w:lang w:val="uk-UA"/>
              </w:rPr>
              <w:t>вул.</w:t>
            </w:r>
            <w:r w:rsidRPr="007F34C9">
              <w:rPr>
                <w:lang w:val="uk-UA"/>
              </w:rPr>
              <w:t xml:space="preserve"> Загребля 21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Руттіх Олександр Аніканович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0964214927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7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3.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Готель «Алі паруса»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Медушенко Антоніна Адамівна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0984416393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19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4.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Готель «Оселя»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КП «ЖКК1»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 xml:space="preserve">м. Обухів </w:t>
            </w:r>
            <w:r>
              <w:rPr>
                <w:lang w:val="uk-UA"/>
              </w:rPr>
              <w:t>вул.</w:t>
            </w:r>
            <w:r w:rsidRPr="007F34C9">
              <w:rPr>
                <w:lang w:val="uk-UA"/>
              </w:rPr>
              <w:t xml:space="preserve"> Каштанова 4/1, 16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26 кв.м.</w:t>
            </w:r>
          </w:p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42 кв.м.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5.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Готель «Гостинний двір»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Ременюк Ольга Віталіївна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</w:t>
            </w:r>
            <w:r w:rsidRPr="007F34C9">
              <w:rPr>
                <w:lang w:val="uk-UA"/>
              </w:rPr>
              <w:t>. Обухів вул. Київська 105 а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12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6.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Готель «Пегас»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 Обухів вул. Чумацький Ш</w:t>
            </w:r>
            <w:r w:rsidRPr="007F34C9">
              <w:rPr>
                <w:lang w:val="uk-UA"/>
              </w:rPr>
              <w:t xml:space="preserve">лях </w:t>
            </w: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4</w:t>
            </w:r>
          </w:p>
        </w:tc>
      </w:tr>
      <w:tr w:rsidR="00520BBE" w:rsidRPr="007F34C9" w:rsidTr="00E20182">
        <w:tc>
          <w:tcPr>
            <w:tcW w:w="553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7</w:t>
            </w:r>
          </w:p>
        </w:tc>
        <w:tc>
          <w:tcPr>
            <w:tcW w:w="5504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 w:rsidRPr="007F34C9">
              <w:rPr>
                <w:lang w:val="uk-UA"/>
              </w:rPr>
              <w:t>Готель «Просяник»</w:t>
            </w:r>
          </w:p>
        </w:tc>
        <w:tc>
          <w:tcPr>
            <w:tcW w:w="4395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м. Обухів вул. Ка</w:t>
            </w:r>
            <w:r w:rsidRPr="007F34C9">
              <w:rPr>
                <w:lang w:val="uk-UA"/>
              </w:rPr>
              <w:t>штанова 23</w:t>
            </w:r>
          </w:p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2551" w:type="dxa"/>
          </w:tcPr>
          <w:p w:rsidR="00520BBE" w:rsidRPr="007F34C9" w:rsidRDefault="00520BBE" w:rsidP="00E20182">
            <w:pPr>
              <w:jc w:val="center"/>
              <w:rPr>
                <w:lang w:val="uk-UA"/>
              </w:rPr>
            </w:pPr>
          </w:p>
        </w:tc>
        <w:tc>
          <w:tcPr>
            <w:tcW w:w="1540" w:type="dxa"/>
          </w:tcPr>
          <w:p w:rsidR="00520BBE" w:rsidRPr="007F34C9" w:rsidRDefault="00520BBE" w:rsidP="00E20182">
            <w:pPr>
              <w:rPr>
                <w:lang w:val="uk-UA"/>
              </w:rPr>
            </w:pPr>
            <w:r w:rsidRPr="007F34C9">
              <w:rPr>
                <w:lang w:val="uk-UA"/>
              </w:rPr>
              <w:t>2</w:t>
            </w:r>
          </w:p>
        </w:tc>
      </w:tr>
    </w:tbl>
    <w:p w:rsidR="00520BBE" w:rsidRDefault="00520BBE" w:rsidP="00D84EF8">
      <w:pPr>
        <w:rPr>
          <w:lang w:val="uk-UA"/>
        </w:rPr>
      </w:pPr>
    </w:p>
    <w:p w:rsidR="00520BBE" w:rsidRDefault="00520BBE" w:rsidP="00D84EF8">
      <w:pPr>
        <w:rPr>
          <w:lang w:val="uk-UA"/>
        </w:rPr>
      </w:pPr>
    </w:p>
    <w:p w:rsidR="00520BBE" w:rsidRDefault="00520BBE" w:rsidP="00D84EF8">
      <w:pPr>
        <w:ind w:left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520BBE" w:rsidRPr="00543D43" w:rsidRDefault="00520BBE" w:rsidP="00D84EF8">
      <w:pPr>
        <w:ind w:left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Керуючий справами виконавчого комітету                                         (підпис)                                    В.І. Рогоза</w:t>
      </w:r>
    </w:p>
    <w:p w:rsidR="00520BBE" w:rsidRPr="0060328B" w:rsidRDefault="00520BBE" w:rsidP="00D84EF8">
      <w:pPr>
        <w:rPr>
          <w:lang w:val="uk-UA"/>
        </w:rPr>
      </w:pPr>
    </w:p>
    <w:p w:rsidR="00520BBE" w:rsidRPr="00543D43" w:rsidRDefault="00520BBE" w:rsidP="00D84EF8">
      <w:pPr>
        <w:jc w:val="both"/>
        <w:rPr>
          <w:lang w:val="uk-UA"/>
        </w:rPr>
      </w:pPr>
    </w:p>
    <w:sectPr w:rsidR="00520BBE" w:rsidRPr="00543D43" w:rsidSect="00D84EF8">
      <w:pgSz w:w="16838" w:h="11906" w:orient="landscape"/>
      <w:pgMar w:top="851" w:right="709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656"/>
    <w:rsid w:val="000A3234"/>
    <w:rsid w:val="000A6310"/>
    <w:rsid w:val="000C540C"/>
    <w:rsid w:val="000D6941"/>
    <w:rsid w:val="00193187"/>
    <w:rsid w:val="002340B7"/>
    <w:rsid w:val="002812EB"/>
    <w:rsid w:val="002A1AFB"/>
    <w:rsid w:val="003542CA"/>
    <w:rsid w:val="00357A19"/>
    <w:rsid w:val="00390F79"/>
    <w:rsid w:val="003E6BF9"/>
    <w:rsid w:val="00437A34"/>
    <w:rsid w:val="00452056"/>
    <w:rsid w:val="004555B0"/>
    <w:rsid w:val="00476B4F"/>
    <w:rsid w:val="00482FA3"/>
    <w:rsid w:val="00520BBE"/>
    <w:rsid w:val="005226D1"/>
    <w:rsid w:val="00543D43"/>
    <w:rsid w:val="00563609"/>
    <w:rsid w:val="0060328B"/>
    <w:rsid w:val="0066188E"/>
    <w:rsid w:val="00665DC4"/>
    <w:rsid w:val="006B29EC"/>
    <w:rsid w:val="007F28D3"/>
    <w:rsid w:val="007F34C9"/>
    <w:rsid w:val="008B2DC5"/>
    <w:rsid w:val="008D749A"/>
    <w:rsid w:val="009046A2"/>
    <w:rsid w:val="00937113"/>
    <w:rsid w:val="00A70134"/>
    <w:rsid w:val="00A77656"/>
    <w:rsid w:val="00B03BD7"/>
    <w:rsid w:val="00B3445B"/>
    <w:rsid w:val="00BD1CAC"/>
    <w:rsid w:val="00C26C5B"/>
    <w:rsid w:val="00C500D8"/>
    <w:rsid w:val="00C56E5D"/>
    <w:rsid w:val="00D84EF8"/>
    <w:rsid w:val="00DA690C"/>
    <w:rsid w:val="00E20182"/>
    <w:rsid w:val="00E32B88"/>
    <w:rsid w:val="00F1469F"/>
    <w:rsid w:val="00F266B5"/>
    <w:rsid w:val="00F5143B"/>
    <w:rsid w:val="00F70E78"/>
    <w:rsid w:val="00F73CB7"/>
    <w:rsid w:val="00FC6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656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A77656"/>
    <w:rPr>
      <w:rFonts w:ascii="Times New Roman" w:hAnsi="Times New Roman" w:cs="Times New Roman"/>
      <w:b/>
      <w:sz w:val="20"/>
      <w:szCs w:val="20"/>
      <w:lang w:val="uk-UA" w:eastAsia="ru-RU"/>
    </w:rPr>
  </w:style>
  <w:style w:type="paragraph" w:styleId="ListParagraph">
    <w:name w:val="List Paragraph"/>
    <w:basedOn w:val="Normal"/>
    <w:uiPriority w:val="99"/>
    <w:qFormat/>
    <w:rsid w:val="002812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1931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31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78</TotalTime>
  <Pages>7</Pages>
  <Words>1387</Words>
  <Characters>7912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komp16</dc:creator>
  <cp:keywords/>
  <dc:description/>
  <cp:lastModifiedBy>Zal</cp:lastModifiedBy>
  <cp:revision>11</cp:revision>
  <cp:lastPrinted>2016-06-06T08:59:00Z</cp:lastPrinted>
  <dcterms:created xsi:type="dcterms:W3CDTF">2016-06-06T07:38:00Z</dcterms:created>
  <dcterms:modified xsi:type="dcterms:W3CDTF">2016-06-07T06:16:00Z</dcterms:modified>
</cp:coreProperties>
</file>