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BA1" w:rsidRDefault="007C7BA1" w:rsidP="00B40243">
      <w:pPr>
        <w:rPr>
          <w:lang w:val="uk-UA"/>
        </w:rPr>
      </w:pPr>
    </w:p>
    <w:p w:rsidR="007C7BA1" w:rsidRDefault="007C7BA1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6711627" r:id="rId5"/>
        </w:object>
      </w:r>
    </w:p>
    <w:p w:rsidR="007C7BA1" w:rsidRDefault="007C7BA1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7C7BA1" w:rsidRDefault="007C7BA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7C7BA1" w:rsidRDefault="007C7BA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7C7BA1" w:rsidRDefault="007C7BA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7C7BA1" w:rsidRDefault="007C7BA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7C7BA1" w:rsidRDefault="007C7BA1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№269</w:t>
      </w:r>
    </w:p>
    <w:p w:rsidR="007C7BA1" w:rsidRDefault="007C7BA1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7C7BA1" w:rsidRDefault="007C7BA1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02 червня 2016 року                                                                місто Обухів</w:t>
      </w:r>
    </w:p>
    <w:p w:rsidR="007C7BA1" w:rsidRDefault="007C7BA1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7C7BA1" w:rsidRDefault="007C7BA1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7C7BA1" w:rsidRDefault="007C7BA1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7C7BA1" w:rsidRDefault="007C7BA1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7C7BA1" w:rsidRDefault="007C7BA1" w:rsidP="00B40243">
      <w:pPr>
        <w:rPr>
          <w:sz w:val="28"/>
          <w:szCs w:val="28"/>
          <w:lang w:val="uk-UA"/>
        </w:rPr>
      </w:pPr>
    </w:p>
    <w:p w:rsidR="007C7BA1" w:rsidRDefault="007C7BA1" w:rsidP="00B40243">
      <w:pPr>
        <w:rPr>
          <w:sz w:val="28"/>
          <w:szCs w:val="28"/>
          <w:lang w:val="uk-UA"/>
        </w:rPr>
      </w:pPr>
    </w:p>
    <w:p w:rsidR="007C7BA1" w:rsidRDefault="007C7BA1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7C7BA1" w:rsidRDefault="007C7BA1" w:rsidP="00B40243">
      <w:pPr>
        <w:rPr>
          <w:sz w:val="28"/>
          <w:szCs w:val="28"/>
          <w:lang w:val="uk-UA"/>
        </w:rPr>
      </w:pPr>
    </w:p>
    <w:p w:rsidR="007C7BA1" w:rsidRDefault="007C7BA1" w:rsidP="00B40243">
      <w:pPr>
        <w:rPr>
          <w:sz w:val="28"/>
          <w:szCs w:val="28"/>
          <w:lang w:val="uk-UA"/>
        </w:rPr>
      </w:pPr>
    </w:p>
    <w:p w:rsidR="007C7BA1" w:rsidRDefault="007C7BA1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інженерних комунікацій і приміщень басейну ДЮСШ по вулиці Миру, 12 в місті Обухові  Київської області у сумі  840 476,00 ( вісімсот сорок тисяч чотириста сімдесят шість грн.00 коп.),  згідно з укладеним договором  на проведення робіт з ТОВ «Профенерго Інжиніринг»  №99/16 від 25.05.2016року, терміном на три місяці.</w:t>
      </w:r>
    </w:p>
    <w:p w:rsidR="007C7BA1" w:rsidRDefault="007C7BA1" w:rsidP="00B40243">
      <w:pPr>
        <w:rPr>
          <w:sz w:val="28"/>
          <w:szCs w:val="28"/>
          <w:lang w:val="uk-UA"/>
        </w:rPr>
      </w:pPr>
    </w:p>
    <w:p w:rsidR="007C7BA1" w:rsidRDefault="007C7BA1" w:rsidP="00B40243">
      <w:pPr>
        <w:rPr>
          <w:sz w:val="28"/>
          <w:szCs w:val="28"/>
          <w:lang w:val="uk-UA"/>
        </w:rPr>
      </w:pPr>
    </w:p>
    <w:p w:rsidR="007C7BA1" w:rsidRDefault="007C7BA1" w:rsidP="00B40243">
      <w:pPr>
        <w:rPr>
          <w:sz w:val="28"/>
          <w:szCs w:val="28"/>
          <w:lang w:val="uk-UA"/>
        </w:rPr>
      </w:pPr>
    </w:p>
    <w:p w:rsidR="007C7BA1" w:rsidRDefault="007C7BA1" w:rsidP="00B40243">
      <w:pPr>
        <w:rPr>
          <w:sz w:val="28"/>
          <w:szCs w:val="28"/>
          <w:lang w:val="uk-UA"/>
        </w:rPr>
      </w:pPr>
    </w:p>
    <w:p w:rsidR="007C7BA1" w:rsidRDefault="007C7BA1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    (підпис)                              О.М.Левченко </w:t>
      </w:r>
    </w:p>
    <w:p w:rsidR="007C7BA1" w:rsidRDefault="007C7BA1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7C7BA1" w:rsidRDefault="007C7BA1" w:rsidP="00B40243">
      <w:pPr>
        <w:tabs>
          <w:tab w:val="left" w:pos="2360"/>
        </w:tabs>
        <w:jc w:val="center"/>
        <w:rPr>
          <w:lang w:val="uk-UA"/>
        </w:rPr>
      </w:pPr>
    </w:p>
    <w:p w:rsidR="007C7BA1" w:rsidRDefault="007C7BA1" w:rsidP="00B40243">
      <w:pPr>
        <w:tabs>
          <w:tab w:val="left" w:pos="2360"/>
        </w:tabs>
        <w:jc w:val="center"/>
        <w:rPr>
          <w:lang w:val="uk-UA"/>
        </w:rPr>
      </w:pPr>
    </w:p>
    <w:p w:rsidR="007C7BA1" w:rsidRDefault="007C7BA1" w:rsidP="00B40243">
      <w:pPr>
        <w:rPr>
          <w:lang w:val="uk-UA"/>
        </w:rPr>
      </w:pPr>
    </w:p>
    <w:p w:rsidR="007C7BA1" w:rsidRDefault="007C7BA1" w:rsidP="00B40243">
      <w:pPr>
        <w:rPr>
          <w:lang w:val="uk-UA"/>
        </w:rPr>
      </w:pPr>
    </w:p>
    <w:p w:rsidR="007C7BA1" w:rsidRDefault="007C7BA1" w:rsidP="00B40243">
      <w:pPr>
        <w:rPr>
          <w:lang w:val="uk-UA"/>
        </w:rPr>
      </w:pPr>
    </w:p>
    <w:p w:rsidR="007C7BA1" w:rsidRDefault="007C7BA1" w:rsidP="00B40243">
      <w:pPr>
        <w:rPr>
          <w:lang w:val="uk-UA"/>
        </w:rPr>
      </w:pPr>
    </w:p>
    <w:p w:rsidR="007C7BA1" w:rsidRDefault="007C7BA1" w:rsidP="00B40243">
      <w:pPr>
        <w:rPr>
          <w:lang w:val="uk-UA"/>
        </w:rPr>
      </w:pPr>
    </w:p>
    <w:p w:rsidR="007C7BA1" w:rsidRDefault="007C7BA1" w:rsidP="00B40243">
      <w:pPr>
        <w:rPr>
          <w:lang w:val="uk-UA"/>
        </w:rPr>
      </w:pPr>
    </w:p>
    <w:p w:rsidR="007C7BA1" w:rsidRDefault="007C7BA1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7C7BA1" w:rsidRPr="00B40243" w:rsidRDefault="007C7BA1">
      <w:pPr>
        <w:rPr>
          <w:lang w:val="uk-UA"/>
        </w:rPr>
      </w:pPr>
    </w:p>
    <w:sectPr w:rsidR="007C7BA1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35F2D"/>
    <w:rsid w:val="002B7FAD"/>
    <w:rsid w:val="002D7FCD"/>
    <w:rsid w:val="00341873"/>
    <w:rsid w:val="0040368C"/>
    <w:rsid w:val="00415E7C"/>
    <w:rsid w:val="00437810"/>
    <w:rsid w:val="004A3C0A"/>
    <w:rsid w:val="004E7C7A"/>
    <w:rsid w:val="00587E8D"/>
    <w:rsid w:val="005E5D49"/>
    <w:rsid w:val="00711ACB"/>
    <w:rsid w:val="007C7BA1"/>
    <w:rsid w:val="007F1A4E"/>
    <w:rsid w:val="00805D3C"/>
    <w:rsid w:val="00862817"/>
    <w:rsid w:val="00884538"/>
    <w:rsid w:val="009A1B65"/>
    <w:rsid w:val="00B21E32"/>
    <w:rsid w:val="00B40243"/>
    <w:rsid w:val="00B55B43"/>
    <w:rsid w:val="00B65270"/>
    <w:rsid w:val="00B96418"/>
    <w:rsid w:val="00BC3678"/>
    <w:rsid w:val="00BF09AF"/>
    <w:rsid w:val="00CD3B68"/>
    <w:rsid w:val="00D0016C"/>
    <w:rsid w:val="00D0295F"/>
    <w:rsid w:val="00D81313"/>
    <w:rsid w:val="00D9798F"/>
    <w:rsid w:val="00DB58B2"/>
    <w:rsid w:val="00E67F1A"/>
    <w:rsid w:val="00F379E1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90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148</TotalTime>
  <Pages>1</Pages>
  <Words>168</Words>
  <Characters>960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29</cp:revision>
  <cp:lastPrinted>2016-06-03T07:17:00Z</cp:lastPrinted>
  <dcterms:created xsi:type="dcterms:W3CDTF">2016-03-30T13:03:00Z</dcterms:created>
  <dcterms:modified xsi:type="dcterms:W3CDTF">2016-06-06T06:47:00Z</dcterms:modified>
</cp:coreProperties>
</file>