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01C" w:rsidRDefault="00D1701C" w:rsidP="00B40243">
      <w:pPr>
        <w:rPr>
          <w:lang w:val="uk-UA"/>
        </w:rPr>
      </w:pPr>
    </w:p>
    <w:p w:rsidR="00D1701C" w:rsidRDefault="00D1701C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6209805" r:id="rId5"/>
        </w:object>
      </w:r>
    </w:p>
    <w:p w:rsidR="00D1701C" w:rsidRDefault="00D1701C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D1701C" w:rsidRDefault="00D1701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D1701C" w:rsidRDefault="00D1701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D1701C" w:rsidRDefault="00D1701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D1701C" w:rsidRDefault="00D1701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D1701C" w:rsidRDefault="00D1701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№259</w:t>
      </w:r>
    </w:p>
    <w:p w:rsidR="00D1701C" w:rsidRDefault="00D1701C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D1701C" w:rsidRDefault="00D1701C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30 травня 2016 року                                                         місто Обухів</w:t>
      </w:r>
    </w:p>
    <w:p w:rsidR="00D1701C" w:rsidRDefault="00D1701C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1701C" w:rsidRDefault="00D1701C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1701C" w:rsidRDefault="00D1701C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D1701C" w:rsidRDefault="00D1701C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D1701C" w:rsidRDefault="00D1701C" w:rsidP="00B40243">
      <w:pPr>
        <w:rPr>
          <w:sz w:val="28"/>
          <w:szCs w:val="28"/>
          <w:lang w:val="uk-UA"/>
        </w:rPr>
      </w:pPr>
    </w:p>
    <w:p w:rsidR="00D1701C" w:rsidRDefault="00D1701C" w:rsidP="00B40243">
      <w:pPr>
        <w:rPr>
          <w:sz w:val="28"/>
          <w:szCs w:val="28"/>
          <w:lang w:val="uk-UA"/>
        </w:rPr>
      </w:pPr>
    </w:p>
    <w:p w:rsidR="00D1701C" w:rsidRDefault="00D1701C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D1701C" w:rsidRDefault="00D1701C" w:rsidP="00B40243">
      <w:pPr>
        <w:rPr>
          <w:sz w:val="28"/>
          <w:szCs w:val="28"/>
          <w:lang w:val="uk-UA"/>
        </w:rPr>
      </w:pPr>
    </w:p>
    <w:p w:rsidR="00D1701C" w:rsidRDefault="00D1701C" w:rsidP="00B40243">
      <w:pPr>
        <w:rPr>
          <w:sz w:val="28"/>
          <w:szCs w:val="28"/>
          <w:lang w:val="uk-UA"/>
        </w:rPr>
      </w:pPr>
    </w:p>
    <w:p w:rsidR="00D1701C" w:rsidRDefault="00D1701C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приміщень дитячої школи мистецтв по вулиці Київській, 76 в місті Обухові  Київської області у сумі  397 580,00 ( триста дев»яносто сім тисяч п»ятсот вісімдесят грн.00 коп.),  згідно з укладеним договором  на проведення робіт з ТОВ фірма «Ритм-ЛТД» №95/16 від 24.05.2016року, терміном на два місяці.</w:t>
      </w:r>
    </w:p>
    <w:p w:rsidR="00D1701C" w:rsidRDefault="00D1701C" w:rsidP="00B40243">
      <w:pPr>
        <w:rPr>
          <w:sz w:val="28"/>
          <w:szCs w:val="28"/>
          <w:lang w:val="uk-UA"/>
        </w:rPr>
      </w:pPr>
    </w:p>
    <w:p w:rsidR="00D1701C" w:rsidRDefault="00D1701C" w:rsidP="00B40243">
      <w:pPr>
        <w:rPr>
          <w:sz w:val="28"/>
          <w:szCs w:val="28"/>
          <w:lang w:val="uk-UA"/>
        </w:rPr>
      </w:pPr>
    </w:p>
    <w:p w:rsidR="00D1701C" w:rsidRDefault="00D1701C" w:rsidP="00B40243">
      <w:pPr>
        <w:rPr>
          <w:sz w:val="28"/>
          <w:szCs w:val="28"/>
          <w:lang w:val="uk-UA"/>
        </w:rPr>
      </w:pPr>
    </w:p>
    <w:p w:rsidR="00D1701C" w:rsidRDefault="00D1701C" w:rsidP="00B40243">
      <w:pPr>
        <w:rPr>
          <w:sz w:val="28"/>
          <w:szCs w:val="28"/>
          <w:lang w:val="uk-UA"/>
        </w:rPr>
      </w:pPr>
    </w:p>
    <w:p w:rsidR="00D1701C" w:rsidRDefault="00D1701C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(підпис)                              О.М.Левченко </w:t>
      </w:r>
    </w:p>
    <w:p w:rsidR="00D1701C" w:rsidRDefault="00D1701C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D1701C" w:rsidRDefault="00D1701C" w:rsidP="00B40243">
      <w:pPr>
        <w:tabs>
          <w:tab w:val="left" w:pos="2360"/>
        </w:tabs>
        <w:jc w:val="center"/>
        <w:rPr>
          <w:lang w:val="uk-UA"/>
        </w:rPr>
      </w:pPr>
    </w:p>
    <w:p w:rsidR="00D1701C" w:rsidRDefault="00D1701C" w:rsidP="00B40243">
      <w:pPr>
        <w:tabs>
          <w:tab w:val="left" w:pos="2360"/>
        </w:tabs>
        <w:jc w:val="center"/>
        <w:rPr>
          <w:lang w:val="uk-UA"/>
        </w:rPr>
      </w:pPr>
    </w:p>
    <w:p w:rsidR="00D1701C" w:rsidRDefault="00D1701C" w:rsidP="00B40243">
      <w:pPr>
        <w:rPr>
          <w:lang w:val="uk-UA"/>
        </w:rPr>
      </w:pPr>
    </w:p>
    <w:p w:rsidR="00D1701C" w:rsidRDefault="00D1701C" w:rsidP="00B40243">
      <w:pPr>
        <w:rPr>
          <w:lang w:val="uk-UA"/>
        </w:rPr>
      </w:pPr>
    </w:p>
    <w:p w:rsidR="00D1701C" w:rsidRDefault="00D1701C" w:rsidP="00B40243">
      <w:pPr>
        <w:rPr>
          <w:lang w:val="uk-UA"/>
        </w:rPr>
      </w:pPr>
    </w:p>
    <w:p w:rsidR="00D1701C" w:rsidRDefault="00D1701C" w:rsidP="00B40243">
      <w:pPr>
        <w:rPr>
          <w:lang w:val="uk-UA"/>
        </w:rPr>
      </w:pPr>
    </w:p>
    <w:p w:rsidR="00D1701C" w:rsidRDefault="00D1701C" w:rsidP="00B40243">
      <w:pPr>
        <w:rPr>
          <w:lang w:val="uk-UA"/>
        </w:rPr>
      </w:pPr>
    </w:p>
    <w:p w:rsidR="00D1701C" w:rsidRDefault="00D1701C" w:rsidP="00B40243">
      <w:pPr>
        <w:rPr>
          <w:lang w:val="uk-UA"/>
        </w:rPr>
      </w:pPr>
    </w:p>
    <w:p w:rsidR="00D1701C" w:rsidRDefault="00D1701C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D1701C" w:rsidRPr="00B40243" w:rsidRDefault="00D1701C">
      <w:pPr>
        <w:rPr>
          <w:lang w:val="uk-UA"/>
        </w:rPr>
      </w:pPr>
    </w:p>
    <w:sectPr w:rsidR="00D1701C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A4CDD"/>
    <w:rsid w:val="000D7087"/>
    <w:rsid w:val="000F4927"/>
    <w:rsid w:val="001F3DE4"/>
    <w:rsid w:val="00294158"/>
    <w:rsid w:val="002D7FCD"/>
    <w:rsid w:val="00323FC9"/>
    <w:rsid w:val="00341873"/>
    <w:rsid w:val="003E41E3"/>
    <w:rsid w:val="00415E7C"/>
    <w:rsid w:val="00437810"/>
    <w:rsid w:val="00587E8D"/>
    <w:rsid w:val="006349D4"/>
    <w:rsid w:val="007F1A4E"/>
    <w:rsid w:val="00805D3C"/>
    <w:rsid w:val="009A1B65"/>
    <w:rsid w:val="00B21E32"/>
    <w:rsid w:val="00B40243"/>
    <w:rsid w:val="00B65270"/>
    <w:rsid w:val="00B96418"/>
    <w:rsid w:val="00BC3678"/>
    <w:rsid w:val="00BF09AF"/>
    <w:rsid w:val="00D0016C"/>
    <w:rsid w:val="00D0295F"/>
    <w:rsid w:val="00D1701C"/>
    <w:rsid w:val="00D81313"/>
    <w:rsid w:val="00D9798F"/>
    <w:rsid w:val="00DB58B2"/>
    <w:rsid w:val="00E57AC1"/>
    <w:rsid w:val="00E67F1A"/>
    <w:rsid w:val="00EA393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25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126</TotalTime>
  <Pages>1</Pages>
  <Words>164</Words>
  <Characters>939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25</cp:revision>
  <cp:lastPrinted>2016-05-30T08:05:00Z</cp:lastPrinted>
  <dcterms:created xsi:type="dcterms:W3CDTF">2016-03-30T13:03:00Z</dcterms:created>
  <dcterms:modified xsi:type="dcterms:W3CDTF">2016-05-31T11:24:00Z</dcterms:modified>
</cp:coreProperties>
</file>