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DBC" w:rsidRPr="00B91F74" w:rsidRDefault="00A75DBC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25092097" r:id="rId5"/>
        </w:pict>
      </w:r>
    </w:p>
    <w:p w:rsidR="00A75DBC" w:rsidRPr="009C3FBF" w:rsidRDefault="00A75DBC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A75DBC" w:rsidRDefault="00A75DBC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A75DBC" w:rsidRPr="009C3FBF" w:rsidRDefault="00A75DBC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A75DBC" w:rsidRPr="009C3FBF" w:rsidRDefault="00A75DBC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235</w:t>
      </w:r>
    </w:p>
    <w:p w:rsidR="00A75DBC" w:rsidRPr="006155B5" w:rsidRDefault="00A75DBC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A75DBC" w:rsidRPr="008A04B6" w:rsidTr="00EC20D5">
        <w:tc>
          <w:tcPr>
            <w:tcW w:w="4785" w:type="dxa"/>
          </w:tcPr>
          <w:p w:rsidR="00A75DBC" w:rsidRPr="009C3FBF" w:rsidRDefault="00A75DBC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18 травня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A75DBC" w:rsidRPr="009C3FBF" w:rsidRDefault="00A75DBC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A75DBC" w:rsidRPr="00672BBE" w:rsidRDefault="00A75DBC" w:rsidP="004B18EC">
      <w:pPr>
        <w:jc w:val="both"/>
        <w:rPr>
          <w:b/>
          <w:i/>
          <w:sz w:val="12"/>
          <w:szCs w:val="12"/>
          <w:lang w:val="uk-UA"/>
        </w:rPr>
      </w:pPr>
    </w:p>
    <w:p w:rsidR="00A75DBC" w:rsidRDefault="00A75DBC" w:rsidP="004B18EC">
      <w:pPr>
        <w:jc w:val="both"/>
        <w:rPr>
          <w:b/>
          <w:sz w:val="28"/>
          <w:szCs w:val="28"/>
          <w:lang w:val="uk-UA"/>
        </w:rPr>
      </w:pPr>
    </w:p>
    <w:p w:rsidR="00A75DBC" w:rsidRPr="009C3FBF" w:rsidRDefault="00A75DBC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A75DBC" w:rsidRPr="009C3FBF" w:rsidRDefault="00A75DBC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A75DBC" w:rsidRPr="00672BBE" w:rsidRDefault="00A75DBC" w:rsidP="004B18EC">
      <w:pPr>
        <w:jc w:val="both"/>
        <w:rPr>
          <w:b/>
          <w:i/>
          <w:sz w:val="12"/>
          <w:szCs w:val="12"/>
          <w:lang w:val="uk-UA"/>
        </w:rPr>
      </w:pPr>
    </w:p>
    <w:p w:rsidR="00A75DBC" w:rsidRPr="004E19FC" w:rsidRDefault="00A75DBC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статті 42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враховуючи подання Обухівського міжрайонного управління водного господарства №03-93 від 16 травня 2016 року, з нагоди Дня працівників водного господарства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A75DBC" w:rsidRDefault="00A75DBC" w:rsidP="004B18EC">
      <w:pPr>
        <w:jc w:val="both"/>
        <w:rPr>
          <w:sz w:val="16"/>
          <w:szCs w:val="16"/>
          <w:lang w:val="uk-UA"/>
        </w:rPr>
      </w:pPr>
    </w:p>
    <w:p w:rsidR="00A75DBC" w:rsidRDefault="00A75DBC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A75DBC" w:rsidRPr="009C01B1" w:rsidTr="005E21A1">
        <w:tc>
          <w:tcPr>
            <w:tcW w:w="668" w:type="dxa"/>
          </w:tcPr>
          <w:p w:rsidR="00A75DBC" w:rsidRPr="005E21A1" w:rsidRDefault="00A75DBC" w:rsidP="005E21A1">
            <w:pPr>
              <w:jc w:val="both"/>
              <w:rPr>
                <w:sz w:val="16"/>
                <w:szCs w:val="16"/>
                <w:lang w:val="uk-UA"/>
              </w:rPr>
            </w:pPr>
            <w:r w:rsidRPr="005E21A1">
              <w:rPr>
                <w:sz w:val="16"/>
                <w:szCs w:val="16"/>
                <w:lang w:val="uk-UA"/>
              </w:rPr>
              <w:t>1.</w:t>
            </w:r>
          </w:p>
        </w:tc>
        <w:tc>
          <w:tcPr>
            <w:tcW w:w="2811" w:type="dxa"/>
          </w:tcPr>
          <w:p w:rsidR="00A75DBC" w:rsidRPr="005E21A1" w:rsidRDefault="00A75DBC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Карлюк Марію Іванівну</w:t>
            </w:r>
          </w:p>
        </w:tc>
        <w:tc>
          <w:tcPr>
            <w:tcW w:w="4476" w:type="dxa"/>
          </w:tcPr>
          <w:p w:rsidR="00A75DBC" w:rsidRPr="005E21A1" w:rsidRDefault="00A75DBC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Бухгалтера Обухівського міжрайонного управління водного господарства</w:t>
            </w:r>
          </w:p>
        </w:tc>
        <w:tc>
          <w:tcPr>
            <w:tcW w:w="1616" w:type="dxa"/>
          </w:tcPr>
          <w:p w:rsidR="00A75DBC" w:rsidRPr="005E21A1" w:rsidRDefault="00A75DB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75DBC" w:rsidRPr="009C01B1" w:rsidTr="005E21A1">
        <w:tc>
          <w:tcPr>
            <w:tcW w:w="668" w:type="dxa"/>
          </w:tcPr>
          <w:p w:rsidR="00A75DBC" w:rsidRPr="005E21A1" w:rsidRDefault="00A75DBC" w:rsidP="005E21A1">
            <w:pPr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2.</w:t>
            </w:r>
          </w:p>
        </w:tc>
        <w:tc>
          <w:tcPr>
            <w:tcW w:w="2811" w:type="dxa"/>
          </w:tcPr>
          <w:p w:rsidR="00A75DBC" w:rsidRPr="005E21A1" w:rsidRDefault="00A75DBC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Коробенка Анатолія Васильовича</w:t>
            </w:r>
          </w:p>
        </w:tc>
        <w:tc>
          <w:tcPr>
            <w:tcW w:w="4476" w:type="dxa"/>
          </w:tcPr>
          <w:p w:rsidR="00A75DBC" w:rsidRPr="005E21A1" w:rsidRDefault="00A75DBC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Оглядача гідротехнічних споруд Обухівського міжрайонного управління водного господарства</w:t>
            </w:r>
          </w:p>
        </w:tc>
        <w:tc>
          <w:tcPr>
            <w:tcW w:w="1616" w:type="dxa"/>
          </w:tcPr>
          <w:p w:rsidR="00A75DBC" w:rsidRPr="009D3552" w:rsidRDefault="00A75DB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75DBC" w:rsidRPr="009C01B1" w:rsidTr="005E21A1">
        <w:tc>
          <w:tcPr>
            <w:tcW w:w="668" w:type="dxa"/>
          </w:tcPr>
          <w:p w:rsidR="00A75DBC" w:rsidRPr="005E21A1" w:rsidRDefault="00A75DB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A75DBC" w:rsidRPr="005E21A1" w:rsidRDefault="00A75DB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A75DBC" w:rsidRPr="005E21A1" w:rsidRDefault="00A75DB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A75DBC" w:rsidRPr="005E21A1" w:rsidRDefault="00A75DBC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A75DBC" w:rsidRPr="009C01B1" w:rsidTr="005E21A1">
        <w:tc>
          <w:tcPr>
            <w:tcW w:w="668" w:type="dxa"/>
          </w:tcPr>
          <w:p w:rsidR="00A75DBC" w:rsidRPr="005E21A1" w:rsidRDefault="00A75DB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A75DBC" w:rsidRPr="005E21A1" w:rsidRDefault="00A75DB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A75DBC" w:rsidRPr="00801EE4" w:rsidRDefault="00A75DBC" w:rsidP="005E21A1">
            <w:pPr>
              <w:jc w:val="center"/>
              <w:rPr>
                <w:lang w:val="uk-UA"/>
              </w:rPr>
            </w:pPr>
          </w:p>
        </w:tc>
        <w:tc>
          <w:tcPr>
            <w:tcW w:w="1616" w:type="dxa"/>
          </w:tcPr>
          <w:p w:rsidR="00A75DBC" w:rsidRPr="005E21A1" w:rsidRDefault="00A75DBC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A75DBC" w:rsidRPr="009C01B1" w:rsidTr="005E21A1">
        <w:tc>
          <w:tcPr>
            <w:tcW w:w="668" w:type="dxa"/>
          </w:tcPr>
          <w:p w:rsidR="00A75DBC" w:rsidRPr="005E21A1" w:rsidRDefault="00A75DB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A75DBC" w:rsidRPr="005E21A1" w:rsidRDefault="00A75DB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A75DBC" w:rsidRPr="00801EE4" w:rsidRDefault="00A75DBC" w:rsidP="005E21A1">
            <w:pPr>
              <w:jc w:val="center"/>
              <w:rPr>
                <w:lang w:val="uk-UA"/>
              </w:rPr>
            </w:pPr>
          </w:p>
        </w:tc>
        <w:tc>
          <w:tcPr>
            <w:tcW w:w="1616" w:type="dxa"/>
          </w:tcPr>
          <w:p w:rsidR="00A75DBC" w:rsidRPr="005E21A1" w:rsidRDefault="00A75DB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75DBC" w:rsidRDefault="00A75DBC" w:rsidP="004B18EC">
      <w:pPr>
        <w:jc w:val="both"/>
        <w:rPr>
          <w:sz w:val="28"/>
          <w:szCs w:val="28"/>
          <w:lang w:val="uk-UA"/>
        </w:rPr>
      </w:pPr>
    </w:p>
    <w:p w:rsidR="00A75DBC" w:rsidRDefault="00A75DBC" w:rsidP="004B18EC">
      <w:pPr>
        <w:jc w:val="both"/>
        <w:rPr>
          <w:sz w:val="28"/>
          <w:szCs w:val="28"/>
          <w:lang w:val="uk-UA"/>
        </w:rPr>
      </w:pPr>
    </w:p>
    <w:p w:rsidR="00A75DBC" w:rsidRDefault="00A75DBC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 xml:space="preserve">           (підпис)    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</w:p>
    <w:p w:rsidR="00A75DBC" w:rsidRDefault="00A75DBC" w:rsidP="004B18EC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p w:rsidR="00A75DBC" w:rsidRPr="00FD4D7C" w:rsidRDefault="00A75DBC">
      <w:pPr>
        <w:rPr>
          <w:lang w:val="uk-UA"/>
        </w:rPr>
      </w:pPr>
    </w:p>
    <w:sectPr w:rsidR="00A75DBC" w:rsidRPr="00FD4D7C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60536"/>
    <w:rsid w:val="000673A9"/>
    <w:rsid w:val="000C715A"/>
    <w:rsid w:val="00180D50"/>
    <w:rsid w:val="00254B0E"/>
    <w:rsid w:val="0026532B"/>
    <w:rsid w:val="002C0144"/>
    <w:rsid w:val="002C48D4"/>
    <w:rsid w:val="003612F5"/>
    <w:rsid w:val="00384534"/>
    <w:rsid w:val="003925A2"/>
    <w:rsid w:val="003C60F6"/>
    <w:rsid w:val="003D4F8E"/>
    <w:rsid w:val="00404D6E"/>
    <w:rsid w:val="00444653"/>
    <w:rsid w:val="0049092C"/>
    <w:rsid w:val="004A5AC9"/>
    <w:rsid w:val="004B18EC"/>
    <w:rsid w:val="004D1381"/>
    <w:rsid w:val="004E19FC"/>
    <w:rsid w:val="005034F9"/>
    <w:rsid w:val="005315A0"/>
    <w:rsid w:val="00566054"/>
    <w:rsid w:val="0059327B"/>
    <w:rsid w:val="005A3242"/>
    <w:rsid w:val="005E21A1"/>
    <w:rsid w:val="006155B5"/>
    <w:rsid w:val="00623B46"/>
    <w:rsid w:val="00651646"/>
    <w:rsid w:val="006548AC"/>
    <w:rsid w:val="00672BBE"/>
    <w:rsid w:val="00674970"/>
    <w:rsid w:val="00684737"/>
    <w:rsid w:val="006B224A"/>
    <w:rsid w:val="006B7813"/>
    <w:rsid w:val="007200C3"/>
    <w:rsid w:val="00743565"/>
    <w:rsid w:val="00753B9B"/>
    <w:rsid w:val="00772DA2"/>
    <w:rsid w:val="007828B8"/>
    <w:rsid w:val="007B70D3"/>
    <w:rsid w:val="007C0C7B"/>
    <w:rsid w:val="007D7893"/>
    <w:rsid w:val="007D7AB8"/>
    <w:rsid w:val="007E045D"/>
    <w:rsid w:val="007E20C8"/>
    <w:rsid w:val="00800232"/>
    <w:rsid w:val="00801EE4"/>
    <w:rsid w:val="0084700C"/>
    <w:rsid w:val="00861F4B"/>
    <w:rsid w:val="008762CC"/>
    <w:rsid w:val="00892ED8"/>
    <w:rsid w:val="00893195"/>
    <w:rsid w:val="00894B30"/>
    <w:rsid w:val="008A04B6"/>
    <w:rsid w:val="008C4701"/>
    <w:rsid w:val="009C01B1"/>
    <w:rsid w:val="009C3FBF"/>
    <w:rsid w:val="009C7D32"/>
    <w:rsid w:val="009D3552"/>
    <w:rsid w:val="009F4005"/>
    <w:rsid w:val="00A641CC"/>
    <w:rsid w:val="00A75DBC"/>
    <w:rsid w:val="00AA5EFF"/>
    <w:rsid w:val="00AE43C0"/>
    <w:rsid w:val="00B12A0E"/>
    <w:rsid w:val="00B20067"/>
    <w:rsid w:val="00B45AB7"/>
    <w:rsid w:val="00B63187"/>
    <w:rsid w:val="00B91F74"/>
    <w:rsid w:val="00BB54DA"/>
    <w:rsid w:val="00BC7724"/>
    <w:rsid w:val="00BE4659"/>
    <w:rsid w:val="00BF3CD0"/>
    <w:rsid w:val="00BF69F9"/>
    <w:rsid w:val="00C57130"/>
    <w:rsid w:val="00C7498F"/>
    <w:rsid w:val="00CD60E2"/>
    <w:rsid w:val="00D529C6"/>
    <w:rsid w:val="00D6278B"/>
    <w:rsid w:val="00DD1A99"/>
    <w:rsid w:val="00DE5559"/>
    <w:rsid w:val="00E13C68"/>
    <w:rsid w:val="00EC20D5"/>
    <w:rsid w:val="00F2699D"/>
    <w:rsid w:val="00F52475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160</TotalTime>
  <Pages>1</Pages>
  <Words>158</Words>
  <Characters>905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20</cp:revision>
  <cp:lastPrinted>2016-05-18T12:33:00Z</cp:lastPrinted>
  <dcterms:created xsi:type="dcterms:W3CDTF">2015-12-01T11:38:00Z</dcterms:created>
  <dcterms:modified xsi:type="dcterms:W3CDTF">2016-05-18T12:55:00Z</dcterms:modified>
</cp:coreProperties>
</file>