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456" w:rsidRDefault="00F02456" w:rsidP="00B40243">
      <w:pPr>
        <w:rPr>
          <w:lang w:val="uk-UA"/>
        </w:rPr>
      </w:pPr>
    </w:p>
    <w:p w:rsidR="00F02456" w:rsidRDefault="00F02456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922" r:id="rId5"/>
        </w:object>
      </w:r>
    </w:p>
    <w:p w:rsidR="00F02456" w:rsidRDefault="00F02456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F02456" w:rsidRDefault="00F0245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F02456" w:rsidRDefault="00F0245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F02456" w:rsidRDefault="00F0245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F02456" w:rsidRDefault="00F0245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F02456" w:rsidRDefault="00F0245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№217</w:t>
      </w:r>
    </w:p>
    <w:p w:rsidR="00F02456" w:rsidRDefault="00F02456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F02456" w:rsidRDefault="00F02456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                                                       місто Обухів</w:t>
      </w:r>
    </w:p>
    <w:p w:rsidR="00F02456" w:rsidRDefault="00F0245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02456" w:rsidRDefault="00F0245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02456" w:rsidRDefault="00F0245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F02456" w:rsidRDefault="00F0245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F02456" w:rsidRDefault="00F02456" w:rsidP="00B40243">
      <w:pPr>
        <w:rPr>
          <w:sz w:val="28"/>
          <w:szCs w:val="28"/>
          <w:lang w:val="uk-UA"/>
        </w:rPr>
      </w:pPr>
    </w:p>
    <w:p w:rsidR="00F02456" w:rsidRDefault="00F02456" w:rsidP="00B40243">
      <w:pPr>
        <w:rPr>
          <w:sz w:val="28"/>
          <w:szCs w:val="28"/>
          <w:lang w:val="uk-UA"/>
        </w:rPr>
      </w:pPr>
    </w:p>
    <w:p w:rsidR="00F02456" w:rsidRDefault="00F02456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F02456" w:rsidRDefault="00F02456" w:rsidP="00B40243">
      <w:pPr>
        <w:rPr>
          <w:sz w:val="28"/>
          <w:szCs w:val="28"/>
          <w:lang w:val="uk-UA"/>
        </w:rPr>
      </w:pPr>
    </w:p>
    <w:p w:rsidR="00F02456" w:rsidRDefault="00F02456" w:rsidP="00B40243">
      <w:pPr>
        <w:rPr>
          <w:sz w:val="28"/>
          <w:szCs w:val="28"/>
          <w:lang w:val="uk-UA"/>
        </w:rPr>
      </w:pPr>
    </w:p>
    <w:p w:rsidR="00F02456" w:rsidRDefault="00F02456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провулку Привітному, №2-№14  в місті Обухові  Київської області у сумі 147 773,85 ( сто сорок сім тисяч сімсот сімдесят три  грн.85 коп.),  згідно з укладеним договором  на проведення робіт з ТОВ «Хрещатикновобуд» №70/16 від 04.05.2016року, терміном на один місяць.</w:t>
      </w:r>
    </w:p>
    <w:p w:rsidR="00F02456" w:rsidRDefault="00F02456" w:rsidP="00B40243">
      <w:pPr>
        <w:rPr>
          <w:sz w:val="28"/>
          <w:szCs w:val="28"/>
          <w:lang w:val="uk-UA"/>
        </w:rPr>
      </w:pPr>
    </w:p>
    <w:p w:rsidR="00F02456" w:rsidRDefault="00F02456" w:rsidP="00B40243">
      <w:pPr>
        <w:rPr>
          <w:sz w:val="28"/>
          <w:szCs w:val="28"/>
          <w:lang w:val="uk-UA"/>
        </w:rPr>
      </w:pPr>
    </w:p>
    <w:p w:rsidR="00F02456" w:rsidRDefault="00F02456" w:rsidP="00B40243">
      <w:pPr>
        <w:rPr>
          <w:sz w:val="28"/>
          <w:szCs w:val="28"/>
          <w:lang w:val="uk-UA"/>
        </w:rPr>
      </w:pPr>
    </w:p>
    <w:p w:rsidR="00F02456" w:rsidRDefault="00F02456" w:rsidP="00B40243">
      <w:pPr>
        <w:rPr>
          <w:sz w:val="28"/>
          <w:szCs w:val="28"/>
          <w:lang w:val="uk-UA"/>
        </w:rPr>
      </w:pPr>
    </w:p>
    <w:p w:rsidR="00F02456" w:rsidRDefault="00F0245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(підпис)                                          О.М.Левченко </w:t>
      </w:r>
    </w:p>
    <w:p w:rsidR="00F02456" w:rsidRDefault="00F0245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F02456" w:rsidRDefault="00F02456" w:rsidP="00B40243">
      <w:pPr>
        <w:tabs>
          <w:tab w:val="left" w:pos="2360"/>
        </w:tabs>
        <w:jc w:val="center"/>
        <w:rPr>
          <w:lang w:val="uk-UA"/>
        </w:rPr>
      </w:pPr>
    </w:p>
    <w:p w:rsidR="00F02456" w:rsidRDefault="00F02456" w:rsidP="00B40243">
      <w:pPr>
        <w:tabs>
          <w:tab w:val="left" w:pos="2360"/>
        </w:tabs>
        <w:jc w:val="center"/>
        <w:rPr>
          <w:lang w:val="uk-UA"/>
        </w:rPr>
      </w:pPr>
    </w:p>
    <w:p w:rsidR="00F02456" w:rsidRDefault="00F02456" w:rsidP="00B40243">
      <w:pPr>
        <w:rPr>
          <w:lang w:val="uk-UA"/>
        </w:rPr>
      </w:pPr>
    </w:p>
    <w:p w:rsidR="00F02456" w:rsidRDefault="00F02456" w:rsidP="00B40243">
      <w:pPr>
        <w:rPr>
          <w:lang w:val="uk-UA"/>
        </w:rPr>
      </w:pPr>
    </w:p>
    <w:p w:rsidR="00F02456" w:rsidRDefault="00F02456" w:rsidP="00B40243">
      <w:pPr>
        <w:rPr>
          <w:lang w:val="uk-UA"/>
        </w:rPr>
      </w:pPr>
    </w:p>
    <w:p w:rsidR="00F02456" w:rsidRDefault="00F02456" w:rsidP="00B40243">
      <w:pPr>
        <w:rPr>
          <w:lang w:val="uk-UA"/>
        </w:rPr>
      </w:pPr>
    </w:p>
    <w:p w:rsidR="00F02456" w:rsidRDefault="00F02456" w:rsidP="00B40243">
      <w:pPr>
        <w:rPr>
          <w:lang w:val="uk-UA"/>
        </w:rPr>
      </w:pPr>
    </w:p>
    <w:p w:rsidR="00F02456" w:rsidRDefault="00F02456" w:rsidP="00B40243">
      <w:pPr>
        <w:rPr>
          <w:lang w:val="uk-UA"/>
        </w:rPr>
      </w:pPr>
    </w:p>
    <w:p w:rsidR="00F02456" w:rsidRDefault="00F02456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F02456" w:rsidRPr="00B40243" w:rsidRDefault="00F02456">
      <w:pPr>
        <w:rPr>
          <w:lang w:val="uk-UA"/>
        </w:rPr>
      </w:pPr>
    </w:p>
    <w:sectPr w:rsidR="00F0245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B320F"/>
    <w:rsid w:val="001F3DE4"/>
    <w:rsid w:val="002044BF"/>
    <w:rsid w:val="002D076A"/>
    <w:rsid w:val="00341873"/>
    <w:rsid w:val="00367049"/>
    <w:rsid w:val="00382DD4"/>
    <w:rsid w:val="00437810"/>
    <w:rsid w:val="00511123"/>
    <w:rsid w:val="00511F39"/>
    <w:rsid w:val="00587E8D"/>
    <w:rsid w:val="005D2D5D"/>
    <w:rsid w:val="006206BF"/>
    <w:rsid w:val="00696E12"/>
    <w:rsid w:val="007F1A4E"/>
    <w:rsid w:val="009A1B65"/>
    <w:rsid w:val="00A027F1"/>
    <w:rsid w:val="00A12BC2"/>
    <w:rsid w:val="00B40243"/>
    <w:rsid w:val="00B65270"/>
    <w:rsid w:val="00B927DE"/>
    <w:rsid w:val="00B96418"/>
    <w:rsid w:val="00BC3678"/>
    <w:rsid w:val="00BF09AF"/>
    <w:rsid w:val="00C871D9"/>
    <w:rsid w:val="00D0295F"/>
    <w:rsid w:val="00D81313"/>
    <w:rsid w:val="00D9798F"/>
    <w:rsid w:val="00E91415"/>
    <w:rsid w:val="00F02456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13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105</TotalTime>
  <Pages>1</Pages>
  <Words>160</Words>
  <Characters>917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22</cp:revision>
  <cp:lastPrinted>2016-05-06T08:41:00Z</cp:lastPrinted>
  <dcterms:created xsi:type="dcterms:W3CDTF">2016-03-30T13:03:00Z</dcterms:created>
  <dcterms:modified xsi:type="dcterms:W3CDTF">2016-05-19T07:12:00Z</dcterms:modified>
</cp:coreProperties>
</file>