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A04" w:rsidRDefault="00D56A04" w:rsidP="00B40243">
      <w:pPr>
        <w:rPr>
          <w:lang w:val="uk-UA"/>
        </w:rPr>
      </w:pPr>
    </w:p>
    <w:p w:rsidR="00D56A04" w:rsidRDefault="00D56A04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5157884" r:id="rId5"/>
        </w:object>
      </w:r>
    </w:p>
    <w:p w:rsidR="00D56A04" w:rsidRDefault="00D56A04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D56A04" w:rsidRDefault="00D56A0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D56A04" w:rsidRDefault="00D56A0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D56A04" w:rsidRDefault="00D56A0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D56A04" w:rsidRDefault="00D56A0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D56A04" w:rsidRDefault="00D56A0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№212</w:t>
      </w:r>
    </w:p>
    <w:p w:rsidR="00D56A04" w:rsidRDefault="00D56A04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D56A04" w:rsidRDefault="00D56A04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11 травня 2016 року                                                          місто Обухів</w:t>
      </w:r>
    </w:p>
    <w:p w:rsidR="00D56A04" w:rsidRDefault="00D56A04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D56A04" w:rsidRDefault="00D56A04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D56A04" w:rsidRDefault="00D56A04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D56A04" w:rsidRDefault="00D56A04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D56A04" w:rsidRDefault="00D56A04" w:rsidP="00B40243">
      <w:pPr>
        <w:rPr>
          <w:sz w:val="28"/>
          <w:szCs w:val="28"/>
          <w:lang w:val="uk-UA"/>
        </w:rPr>
      </w:pPr>
    </w:p>
    <w:p w:rsidR="00D56A04" w:rsidRDefault="00D56A04" w:rsidP="00B40243">
      <w:pPr>
        <w:rPr>
          <w:sz w:val="28"/>
          <w:szCs w:val="28"/>
          <w:lang w:val="uk-UA"/>
        </w:rPr>
      </w:pPr>
    </w:p>
    <w:p w:rsidR="00D56A04" w:rsidRDefault="00D56A04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D56A04" w:rsidRDefault="00D56A04" w:rsidP="00B40243">
      <w:pPr>
        <w:rPr>
          <w:sz w:val="28"/>
          <w:szCs w:val="28"/>
          <w:lang w:val="uk-UA"/>
        </w:rPr>
      </w:pPr>
    </w:p>
    <w:p w:rsidR="00D56A04" w:rsidRDefault="00D56A04" w:rsidP="00B40243">
      <w:pPr>
        <w:rPr>
          <w:sz w:val="28"/>
          <w:szCs w:val="28"/>
          <w:lang w:val="uk-UA"/>
        </w:rPr>
      </w:pPr>
    </w:p>
    <w:p w:rsidR="00D56A04" w:rsidRDefault="00D56A04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Івана Франка, №34-№42, №53-перехрестя №2а м-н Сонячний в місті Обухові  Київської області у сумі         353 951,43 ( триста п»ятдесят три тисячі дев»ятсот п»ятдесят одна грн.43 коп.),  згідно з укладеним договором  на проведення робіт з ТОВ «Хрещатикновобуд» №71/16 від 04.05.2016року, терміном на один місяць.</w:t>
      </w:r>
    </w:p>
    <w:p w:rsidR="00D56A04" w:rsidRDefault="00D56A04" w:rsidP="00B40243">
      <w:pPr>
        <w:rPr>
          <w:sz w:val="28"/>
          <w:szCs w:val="28"/>
          <w:lang w:val="uk-UA"/>
        </w:rPr>
      </w:pPr>
    </w:p>
    <w:p w:rsidR="00D56A04" w:rsidRDefault="00D56A04" w:rsidP="00B40243">
      <w:pPr>
        <w:rPr>
          <w:sz w:val="28"/>
          <w:szCs w:val="28"/>
          <w:lang w:val="uk-UA"/>
        </w:rPr>
      </w:pPr>
    </w:p>
    <w:p w:rsidR="00D56A04" w:rsidRDefault="00D56A04" w:rsidP="00B40243">
      <w:pPr>
        <w:rPr>
          <w:sz w:val="28"/>
          <w:szCs w:val="28"/>
          <w:lang w:val="uk-UA"/>
        </w:rPr>
      </w:pPr>
    </w:p>
    <w:p w:rsidR="00D56A04" w:rsidRDefault="00D56A04" w:rsidP="00B40243">
      <w:pPr>
        <w:rPr>
          <w:sz w:val="28"/>
          <w:szCs w:val="28"/>
          <w:lang w:val="uk-UA"/>
        </w:rPr>
      </w:pPr>
    </w:p>
    <w:p w:rsidR="00D56A04" w:rsidRDefault="00D56A04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(підпис)                                        О.М.Левченко </w:t>
      </w:r>
    </w:p>
    <w:p w:rsidR="00D56A04" w:rsidRDefault="00D56A04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D56A04" w:rsidRDefault="00D56A04" w:rsidP="00B40243">
      <w:pPr>
        <w:tabs>
          <w:tab w:val="left" w:pos="2360"/>
        </w:tabs>
        <w:jc w:val="center"/>
        <w:rPr>
          <w:lang w:val="uk-UA"/>
        </w:rPr>
      </w:pPr>
    </w:p>
    <w:p w:rsidR="00D56A04" w:rsidRDefault="00D56A04" w:rsidP="00B40243">
      <w:pPr>
        <w:tabs>
          <w:tab w:val="left" w:pos="2360"/>
        </w:tabs>
        <w:jc w:val="center"/>
        <w:rPr>
          <w:lang w:val="uk-UA"/>
        </w:rPr>
      </w:pPr>
    </w:p>
    <w:p w:rsidR="00D56A04" w:rsidRDefault="00D56A04" w:rsidP="00B40243">
      <w:pPr>
        <w:rPr>
          <w:lang w:val="uk-UA"/>
        </w:rPr>
      </w:pPr>
    </w:p>
    <w:p w:rsidR="00D56A04" w:rsidRDefault="00D56A04" w:rsidP="00B40243">
      <w:pPr>
        <w:rPr>
          <w:lang w:val="uk-UA"/>
        </w:rPr>
      </w:pPr>
    </w:p>
    <w:p w:rsidR="00D56A04" w:rsidRDefault="00D56A04" w:rsidP="00B40243">
      <w:pPr>
        <w:rPr>
          <w:lang w:val="uk-UA"/>
        </w:rPr>
      </w:pPr>
    </w:p>
    <w:p w:rsidR="00D56A04" w:rsidRDefault="00D56A04" w:rsidP="00B40243">
      <w:pPr>
        <w:rPr>
          <w:lang w:val="uk-UA"/>
        </w:rPr>
      </w:pPr>
    </w:p>
    <w:p w:rsidR="00D56A04" w:rsidRDefault="00D56A04" w:rsidP="00B40243">
      <w:pPr>
        <w:rPr>
          <w:lang w:val="uk-UA"/>
        </w:rPr>
      </w:pPr>
    </w:p>
    <w:p w:rsidR="00D56A04" w:rsidRDefault="00D56A04" w:rsidP="00B40243">
      <w:pPr>
        <w:rPr>
          <w:lang w:val="uk-UA"/>
        </w:rPr>
      </w:pPr>
    </w:p>
    <w:p w:rsidR="00D56A04" w:rsidRDefault="00D56A04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D56A04" w:rsidRPr="00B40243" w:rsidRDefault="00D56A04">
      <w:pPr>
        <w:rPr>
          <w:lang w:val="uk-UA"/>
        </w:rPr>
      </w:pPr>
    </w:p>
    <w:sectPr w:rsidR="00D56A0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73118"/>
    <w:rsid w:val="000D7087"/>
    <w:rsid w:val="000F4927"/>
    <w:rsid w:val="00140E1D"/>
    <w:rsid w:val="001F3DE4"/>
    <w:rsid w:val="002437F4"/>
    <w:rsid w:val="00341873"/>
    <w:rsid w:val="003B0C8D"/>
    <w:rsid w:val="00437810"/>
    <w:rsid w:val="00587E8D"/>
    <w:rsid w:val="007F1A4E"/>
    <w:rsid w:val="009A1B65"/>
    <w:rsid w:val="00B21E32"/>
    <w:rsid w:val="00B40243"/>
    <w:rsid w:val="00B65270"/>
    <w:rsid w:val="00B96418"/>
    <w:rsid w:val="00BC3678"/>
    <w:rsid w:val="00BF09AF"/>
    <w:rsid w:val="00D0295F"/>
    <w:rsid w:val="00D56A04"/>
    <w:rsid w:val="00D81313"/>
    <w:rsid w:val="00D9798F"/>
    <w:rsid w:val="00DA31E3"/>
    <w:rsid w:val="00DB31E9"/>
    <w:rsid w:val="00DB58B2"/>
    <w:rsid w:val="00EC3989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598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106</TotalTime>
  <Pages>1</Pages>
  <Words>169</Words>
  <Characters>964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21</cp:revision>
  <cp:lastPrinted>2016-05-11T05:13:00Z</cp:lastPrinted>
  <dcterms:created xsi:type="dcterms:W3CDTF">2016-03-30T13:03:00Z</dcterms:created>
  <dcterms:modified xsi:type="dcterms:W3CDTF">2016-05-19T07:12:00Z</dcterms:modified>
</cp:coreProperties>
</file>