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B78" w:rsidRPr="009B5165" w:rsidRDefault="009F0B78" w:rsidP="009B5165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5pt;margin-top:30.05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524471489" r:id="rId5"/>
        </w:pict>
      </w:r>
    </w:p>
    <w:p w:rsidR="009F0B78" w:rsidRDefault="009F0B78" w:rsidP="009B5165">
      <w:pPr>
        <w:pStyle w:val="Caption"/>
        <w:rPr>
          <w:b w:val="0"/>
          <w:sz w:val="28"/>
          <w:szCs w:val="28"/>
        </w:rPr>
      </w:pPr>
    </w:p>
    <w:p w:rsidR="009F0B78" w:rsidRPr="00F76992" w:rsidRDefault="009F0B78" w:rsidP="009B5165">
      <w:pPr>
        <w:pStyle w:val="Caption"/>
        <w:rPr>
          <w:sz w:val="24"/>
          <w:szCs w:val="24"/>
        </w:rPr>
      </w:pPr>
      <w:r w:rsidRPr="00F76992">
        <w:rPr>
          <w:sz w:val="28"/>
          <w:szCs w:val="28"/>
        </w:rPr>
        <w:t>ОБУХІВСЬКА МІСЬКА РАДА</w:t>
      </w:r>
    </w:p>
    <w:p w:rsidR="009F0B78" w:rsidRPr="00F76992" w:rsidRDefault="009F0B78" w:rsidP="009B5165">
      <w:pPr>
        <w:pStyle w:val="Subtitle"/>
        <w:rPr>
          <w:szCs w:val="28"/>
        </w:rPr>
      </w:pPr>
      <w:r w:rsidRPr="00F76992">
        <w:t>КИЇВСЬКОЇ ОБЛАСТІ</w:t>
      </w:r>
    </w:p>
    <w:p w:rsidR="009F0B78" w:rsidRPr="00F76992" w:rsidRDefault="009F0B78" w:rsidP="009B5165">
      <w:pPr>
        <w:jc w:val="center"/>
        <w:rPr>
          <w:rFonts w:ascii="Times New Roman" w:hAnsi="Times New Roman"/>
          <w:b/>
          <w:sz w:val="28"/>
          <w:szCs w:val="28"/>
        </w:rPr>
      </w:pPr>
      <w:r w:rsidRPr="00F76992"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9F0B78" w:rsidRPr="00F76992" w:rsidRDefault="009F0B78" w:rsidP="009B5165">
      <w:pPr>
        <w:jc w:val="center"/>
        <w:rPr>
          <w:rFonts w:ascii="Times New Roman" w:hAnsi="Times New Roman"/>
          <w:b/>
          <w:sz w:val="28"/>
          <w:szCs w:val="28"/>
        </w:rPr>
      </w:pPr>
    </w:p>
    <w:p w:rsidR="009F0B78" w:rsidRPr="00F76992" w:rsidRDefault="009F0B78" w:rsidP="009B5165">
      <w:pPr>
        <w:pStyle w:val="Caption"/>
        <w:tabs>
          <w:tab w:val="left" w:pos="2100"/>
          <w:tab w:val="center" w:pos="4320"/>
        </w:tabs>
        <w:rPr>
          <w:sz w:val="28"/>
          <w:szCs w:val="28"/>
        </w:rPr>
      </w:pPr>
      <w:r w:rsidRPr="00F76992">
        <w:rPr>
          <w:sz w:val="28"/>
          <w:szCs w:val="28"/>
        </w:rPr>
        <w:t>Р О З П О Р Я Д Ж Е Н Н Я №</w:t>
      </w:r>
      <w:r>
        <w:rPr>
          <w:sz w:val="28"/>
          <w:szCs w:val="28"/>
        </w:rPr>
        <w:t>204</w:t>
      </w:r>
      <w:r w:rsidRPr="00F76992">
        <w:rPr>
          <w:sz w:val="28"/>
          <w:szCs w:val="28"/>
        </w:rPr>
        <w:t xml:space="preserve">   </w:t>
      </w:r>
    </w:p>
    <w:p w:rsidR="009F0B78" w:rsidRPr="00F76992" w:rsidRDefault="009F0B78" w:rsidP="009B5165">
      <w:pPr>
        <w:widowControl w:val="0"/>
        <w:tabs>
          <w:tab w:val="left" w:pos="2547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8"/>
          <w:szCs w:val="28"/>
        </w:rPr>
      </w:pPr>
    </w:p>
    <w:p w:rsidR="009F0B78" w:rsidRPr="00931AF5" w:rsidRDefault="009F0B78" w:rsidP="009B516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 11 травня 2016 року</w:t>
      </w:r>
      <w:r w:rsidRPr="00931AF5">
        <w:rPr>
          <w:rFonts w:ascii="Times New Roman" w:hAnsi="Times New Roman"/>
          <w:sz w:val="28"/>
          <w:szCs w:val="28"/>
        </w:rPr>
        <w:tab/>
      </w:r>
      <w:r w:rsidRPr="00931AF5">
        <w:rPr>
          <w:rFonts w:ascii="Times New Roman" w:hAnsi="Times New Roman"/>
          <w:sz w:val="28"/>
          <w:szCs w:val="28"/>
        </w:rPr>
        <w:tab/>
      </w:r>
      <w:r w:rsidRPr="00931AF5">
        <w:rPr>
          <w:rFonts w:ascii="Times New Roman" w:hAnsi="Times New Roman"/>
          <w:sz w:val="28"/>
          <w:szCs w:val="28"/>
        </w:rPr>
        <w:tab/>
      </w:r>
      <w:r w:rsidRPr="00931AF5">
        <w:rPr>
          <w:rFonts w:ascii="Times New Roman" w:hAnsi="Times New Roman"/>
          <w:sz w:val="28"/>
          <w:szCs w:val="28"/>
        </w:rPr>
        <w:tab/>
        <w:t xml:space="preserve">                     </w:t>
      </w:r>
      <w:r w:rsidRPr="00931AF5">
        <w:rPr>
          <w:rFonts w:ascii="Times New Roman" w:hAnsi="Times New Roman"/>
          <w:sz w:val="28"/>
          <w:szCs w:val="28"/>
        </w:rPr>
        <w:tab/>
        <w:t>м.Обухів</w:t>
      </w:r>
    </w:p>
    <w:p w:rsidR="009F0B78" w:rsidRPr="00931AF5" w:rsidRDefault="009F0B78" w:rsidP="009B5165">
      <w:pPr>
        <w:spacing w:after="0" w:line="240" w:lineRule="auto"/>
        <w:rPr>
          <w:rFonts w:ascii="Times New Roman" w:hAnsi="Times New Roman"/>
          <w:sz w:val="28"/>
        </w:rPr>
      </w:pPr>
      <w:r w:rsidRPr="00931AF5">
        <w:rPr>
          <w:rFonts w:ascii="Times New Roman" w:hAnsi="Times New Roman"/>
          <w:sz w:val="28"/>
        </w:rPr>
        <w:t xml:space="preserve">Про внесення змін до складу  спостережної комісії </w:t>
      </w:r>
    </w:p>
    <w:p w:rsidR="009F0B78" w:rsidRPr="00931AF5" w:rsidRDefault="009F0B78" w:rsidP="009B516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</w:rPr>
        <w:t>виконавчого комітету Обухівської міської ради</w:t>
      </w:r>
    </w:p>
    <w:p w:rsidR="009F0B78" w:rsidRPr="00931AF5" w:rsidRDefault="009F0B78" w:rsidP="009B5165">
      <w:pPr>
        <w:rPr>
          <w:rFonts w:ascii="Times New Roman" w:hAnsi="Times New Roman"/>
          <w:b/>
          <w:sz w:val="28"/>
          <w:szCs w:val="28"/>
        </w:rPr>
      </w:pPr>
    </w:p>
    <w:p w:rsidR="009F0B78" w:rsidRPr="009F7EE0" w:rsidRDefault="009F0B78" w:rsidP="009F7EE0">
      <w:pPr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>З метою забезпечення подальшої роботи  спостережної комісії виконавчого ко</w:t>
      </w:r>
      <w:r>
        <w:rPr>
          <w:rFonts w:ascii="Times New Roman" w:hAnsi="Times New Roman"/>
          <w:sz w:val="28"/>
          <w:szCs w:val="28"/>
        </w:rPr>
        <w:t>мітету Обухівської міської ради</w:t>
      </w:r>
      <w:r w:rsidRPr="009F7EE0">
        <w:rPr>
          <w:rFonts w:ascii="Times New Roman" w:hAnsi="Times New Roman"/>
          <w:sz w:val="28"/>
          <w:szCs w:val="28"/>
        </w:rPr>
        <w:t>, відповідно до статті 42 Закону України «Про місцеве самоврядування  в Україні»</w:t>
      </w:r>
    </w:p>
    <w:p w:rsidR="009F0B78" w:rsidRPr="00931AF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F0B78" w:rsidRPr="00931AF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F0B78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>1. Внести зміни до складу спостережної комісії виконавчого комітету Обухівської міської ради, створеної рішенням виконавчого комітету Обухівської міської ради від 06.09.2011 року № 910 «Про утворення спостережної комісії виконавчого комітету Обухівської міської ради», затвердивши її у складі згідно з додатком.</w:t>
      </w:r>
    </w:p>
    <w:p w:rsidR="009F0B78" w:rsidRPr="00931AF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F0B78" w:rsidRPr="00931AF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1AF5">
        <w:rPr>
          <w:rFonts w:ascii="Times New Roman" w:hAnsi="Times New Roman"/>
          <w:sz w:val="28"/>
          <w:szCs w:val="28"/>
        </w:rPr>
        <w:t xml:space="preserve">2. Визнати таким, що втратив чинність, додаток до розпорядження </w:t>
      </w:r>
      <w:r w:rsidRPr="009F7EE0">
        <w:rPr>
          <w:rFonts w:ascii="Times New Roman" w:hAnsi="Times New Roman"/>
          <w:sz w:val="28"/>
          <w:szCs w:val="28"/>
        </w:rPr>
        <w:t xml:space="preserve">№ 476 </w:t>
      </w:r>
      <w:r w:rsidRPr="00931AF5">
        <w:rPr>
          <w:rFonts w:ascii="Times New Roman" w:hAnsi="Times New Roman"/>
          <w:sz w:val="28"/>
          <w:szCs w:val="28"/>
        </w:rPr>
        <w:t xml:space="preserve"> </w:t>
      </w:r>
      <w:r w:rsidRPr="009F7EE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від </w:t>
      </w:r>
      <w:r w:rsidRPr="009F7EE0">
        <w:rPr>
          <w:rFonts w:ascii="Times New Roman" w:hAnsi="Times New Roman"/>
          <w:sz w:val="28"/>
          <w:szCs w:val="28"/>
        </w:rPr>
        <w:t>28</w:t>
      </w:r>
      <w:r w:rsidRPr="00931AF5">
        <w:rPr>
          <w:rFonts w:ascii="Times New Roman" w:hAnsi="Times New Roman"/>
          <w:sz w:val="28"/>
          <w:szCs w:val="28"/>
        </w:rPr>
        <w:t>.</w:t>
      </w:r>
      <w:r w:rsidRPr="009F7EE0">
        <w:rPr>
          <w:rFonts w:ascii="Times New Roman" w:hAnsi="Times New Roman"/>
          <w:sz w:val="28"/>
          <w:szCs w:val="28"/>
        </w:rPr>
        <w:t>12</w:t>
      </w:r>
      <w:r w:rsidRPr="00931AF5">
        <w:rPr>
          <w:rFonts w:ascii="Times New Roman" w:hAnsi="Times New Roman"/>
          <w:sz w:val="28"/>
          <w:szCs w:val="28"/>
        </w:rPr>
        <w:t>.201</w:t>
      </w:r>
      <w:r w:rsidRPr="009F7EE0">
        <w:rPr>
          <w:rFonts w:ascii="Times New Roman" w:hAnsi="Times New Roman"/>
          <w:sz w:val="28"/>
          <w:szCs w:val="28"/>
        </w:rPr>
        <w:t>5</w:t>
      </w:r>
      <w:r w:rsidRPr="00931AF5">
        <w:rPr>
          <w:rFonts w:ascii="Times New Roman" w:hAnsi="Times New Roman"/>
          <w:sz w:val="28"/>
          <w:szCs w:val="28"/>
        </w:rPr>
        <w:t xml:space="preserve"> року № 4</w:t>
      </w:r>
      <w:r w:rsidRPr="009F7EE0">
        <w:rPr>
          <w:rFonts w:ascii="Times New Roman" w:hAnsi="Times New Roman"/>
          <w:sz w:val="28"/>
          <w:szCs w:val="28"/>
        </w:rPr>
        <w:t>76</w:t>
      </w:r>
      <w:r w:rsidRPr="00931AF5">
        <w:rPr>
          <w:rFonts w:ascii="Times New Roman" w:hAnsi="Times New Roman"/>
          <w:sz w:val="28"/>
          <w:szCs w:val="28"/>
        </w:rPr>
        <w:t xml:space="preserve"> «Про внесення змін до складу спостережної комісії виконавчого комітету Обухівської міської ради».  </w:t>
      </w:r>
    </w:p>
    <w:p w:rsidR="009F0B78" w:rsidRPr="00931AF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9F0B78" w:rsidRPr="00931AF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9F0B78" w:rsidRPr="00931AF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F0B78" w:rsidRPr="00931AF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F0B78" w:rsidRPr="009B516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F0B78" w:rsidRPr="009B516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>Міський голова</w:t>
      </w:r>
      <w:r>
        <w:rPr>
          <w:rFonts w:ascii="Times New Roman" w:hAnsi="Times New Roman"/>
          <w:sz w:val="28"/>
          <w:szCs w:val="28"/>
        </w:rPr>
        <w:t xml:space="preserve">                         (підпис)</w:t>
      </w:r>
      <w:r w:rsidRPr="009B5165">
        <w:rPr>
          <w:rFonts w:ascii="Times New Roman" w:hAnsi="Times New Roman"/>
          <w:sz w:val="28"/>
          <w:szCs w:val="28"/>
        </w:rPr>
        <w:t xml:space="preserve">                                 О. М. Левченко</w:t>
      </w:r>
    </w:p>
    <w:p w:rsidR="009F0B78" w:rsidRPr="009B516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F0B78" w:rsidRPr="009B516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F0B78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F0B78" w:rsidRPr="009B516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F0B78" w:rsidRPr="009B5165" w:rsidRDefault="009F0B78" w:rsidP="009B516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F0B78" w:rsidRPr="00F76992" w:rsidRDefault="009F0B78" w:rsidP="00F76992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8"/>
        </w:rPr>
      </w:pPr>
      <w:r w:rsidRPr="009B5165">
        <w:rPr>
          <w:rFonts w:ascii="Times New Roman" w:hAnsi="Times New Roman"/>
          <w:sz w:val="20"/>
          <w:szCs w:val="28"/>
        </w:rPr>
        <w:t>Вик:Циганок Н. А.</w:t>
      </w:r>
    </w:p>
    <w:p w:rsidR="009F0B78" w:rsidRPr="009B5165" w:rsidRDefault="009F0B78" w:rsidP="009B5165">
      <w:pPr>
        <w:tabs>
          <w:tab w:val="left" w:pos="597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0B78" w:rsidRPr="009B5165" w:rsidRDefault="009F0B78" w:rsidP="00F76992">
      <w:pPr>
        <w:tabs>
          <w:tab w:val="left" w:pos="6645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ab/>
        <w:t>Додаток</w:t>
      </w:r>
    </w:p>
    <w:p w:rsidR="009F0B78" w:rsidRPr="009B5165" w:rsidRDefault="009F0B78" w:rsidP="00F76992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</w:t>
      </w:r>
      <w:r w:rsidRPr="009B5165">
        <w:rPr>
          <w:rFonts w:ascii="Times New Roman" w:hAnsi="Times New Roman"/>
          <w:sz w:val="28"/>
          <w:szCs w:val="28"/>
        </w:rPr>
        <w:t xml:space="preserve">до </w:t>
      </w:r>
      <w:r>
        <w:rPr>
          <w:rFonts w:ascii="Times New Roman" w:hAnsi="Times New Roman"/>
          <w:sz w:val="28"/>
          <w:szCs w:val="28"/>
        </w:rPr>
        <w:t>розпорядження міського</w:t>
      </w:r>
    </w:p>
    <w:p w:rsidR="009F0B78" w:rsidRDefault="009F0B78" w:rsidP="00F76992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голови   від </w:t>
      </w:r>
      <w:r>
        <w:rPr>
          <w:rFonts w:ascii="Times New Roman" w:hAnsi="Times New Roman"/>
          <w:sz w:val="28"/>
          <w:szCs w:val="28"/>
          <w:lang w:val="ru-RU"/>
        </w:rPr>
        <w:t>11</w:t>
      </w:r>
      <w:r w:rsidRPr="009B516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>05</w:t>
      </w:r>
      <w:r w:rsidRPr="009B5165">
        <w:rPr>
          <w:rFonts w:ascii="Times New Roman" w:hAnsi="Times New Roman"/>
          <w:sz w:val="28"/>
          <w:szCs w:val="28"/>
        </w:rPr>
        <w:t>.201</w:t>
      </w:r>
      <w:r>
        <w:rPr>
          <w:rFonts w:ascii="Times New Roman" w:hAnsi="Times New Roman"/>
          <w:sz w:val="28"/>
          <w:szCs w:val="28"/>
          <w:lang w:val="ru-RU"/>
        </w:rPr>
        <w:t>6</w:t>
      </w:r>
      <w:r>
        <w:rPr>
          <w:rFonts w:ascii="Times New Roman" w:hAnsi="Times New Roman"/>
          <w:sz w:val="28"/>
          <w:szCs w:val="28"/>
        </w:rPr>
        <w:t xml:space="preserve"> №204</w:t>
      </w:r>
    </w:p>
    <w:p w:rsidR="009F0B78" w:rsidRPr="009B5165" w:rsidRDefault="009F0B78" w:rsidP="00F76992">
      <w:pPr>
        <w:tabs>
          <w:tab w:val="left" w:pos="5865"/>
        </w:tabs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9F0B78" w:rsidRPr="009B5165" w:rsidRDefault="009F0B78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>С К Л А Д</w:t>
      </w:r>
    </w:p>
    <w:p w:rsidR="009F0B78" w:rsidRPr="009B5165" w:rsidRDefault="009F0B78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B5165">
        <w:rPr>
          <w:rFonts w:ascii="Times New Roman" w:hAnsi="Times New Roman"/>
          <w:sz w:val="28"/>
          <w:szCs w:val="28"/>
        </w:rPr>
        <w:t xml:space="preserve">спостережної комісії виконавчого комітету </w:t>
      </w:r>
    </w:p>
    <w:p w:rsidR="009F0B78" w:rsidRDefault="009F0B78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Обухівської міської ради»</w:t>
      </w:r>
    </w:p>
    <w:p w:rsidR="009F0B78" w:rsidRPr="009B5165" w:rsidRDefault="009F0B78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1E0"/>
      </w:tblPr>
      <w:tblGrid>
        <w:gridCol w:w="4248"/>
        <w:gridCol w:w="5607"/>
      </w:tblGrid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 xml:space="preserve">Рогоза </w:t>
            </w:r>
          </w:p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Віктор Іванович</w:t>
            </w:r>
          </w:p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заступник міського голови, керуючий справами виконавчого комітету Обухівської міської ради,  голова комісії;</w:t>
            </w: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  <w:lang w:val="ru-RU"/>
              </w:rPr>
              <w:t>Гул</w:t>
            </w:r>
            <w:r w:rsidRPr="00131625">
              <w:rPr>
                <w:rFonts w:ascii="Times New Roman" w:hAnsi="Times New Roman"/>
                <w:sz w:val="28"/>
                <w:szCs w:val="28"/>
              </w:rPr>
              <w:t xml:space="preserve">ік </w:t>
            </w:r>
          </w:p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Ольга Володимирівна</w:t>
            </w:r>
          </w:p>
        </w:tc>
        <w:tc>
          <w:tcPr>
            <w:tcW w:w="5607" w:type="dxa"/>
          </w:tcPr>
          <w:p w:rsidR="009F0B78" w:rsidRPr="00131625" w:rsidRDefault="009F0B78" w:rsidP="00931AF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заступник начальника управління, начальник відділу захисту осіб, постраждалих внаслідок аварії на ЧАЕС управління соціального захисту населення виконавчого комітету Обухівської міської ради, секретар комісії.</w:t>
            </w:r>
          </w:p>
        </w:tc>
      </w:tr>
    </w:tbl>
    <w:p w:rsidR="009F0B78" w:rsidRPr="009B5165" w:rsidRDefault="009F0B78" w:rsidP="009B5165">
      <w:pPr>
        <w:tabs>
          <w:tab w:val="left" w:pos="586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5165">
        <w:rPr>
          <w:rFonts w:ascii="Times New Roman" w:hAnsi="Times New Roman"/>
          <w:b/>
          <w:sz w:val="28"/>
          <w:szCs w:val="28"/>
        </w:rPr>
        <w:t>Члени комісії:</w:t>
      </w:r>
    </w:p>
    <w:tbl>
      <w:tblPr>
        <w:tblW w:w="0" w:type="auto"/>
        <w:tblLook w:val="01E0"/>
      </w:tblPr>
      <w:tblGrid>
        <w:gridCol w:w="4248"/>
        <w:gridCol w:w="5607"/>
      </w:tblGrid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Циганок</w:t>
            </w:r>
          </w:p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Ніна Антонівна</w:t>
            </w:r>
          </w:p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Начальник управління соціального захисту населення виконавчого комітету Обухівської міської ради;</w:t>
            </w: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 xml:space="preserve">Мигаль </w:t>
            </w:r>
          </w:p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Марина Леонтіївна</w:t>
            </w:r>
          </w:p>
        </w:tc>
        <w:tc>
          <w:tcPr>
            <w:tcW w:w="5607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Начальник управління освіти виконавчого комітету Обухівської міської ради;</w:t>
            </w: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Пушенко</w:t>
            </w:r>
          </w:p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Наталія Володимирівна</w:t>
            </w:r>
          </w:p>
        </w:tc>
        <w:tc>
          <w:tcPr>
            <w:tcW w:w="5607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начальник юридичного відділу виконавчого комітету Обухівської міської ради;</w:t>
            </w: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Мотасова</w:t>
            </w:r>
          </w:p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 xml:space="preserve">Світлана Іванівна  </w:t>
            </w:r>
          </w:p>
        </w:tc>
        <w:tc>
          <w:tcPr>
            <w:tcW w:w="5607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Директор Обухівського міського центру соціальних служб для сім’ї, дітей та молоді;</w:t>
            </w: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Федь</w:t>
            </w:r>
          </w:p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Петро Миколайович</w:t>
            </w:r>
          </w:p>
        </w:tc>
        <w:tc>
          <w:tcPr>
            <w:tcW w:w="5607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Головний нарколог Обухівської центральної районної лікарні;</w:t>
            </w: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7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Шликов</w:t>
            </w:r>
          </w:p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Сергій Миколайович</w:t>
            </w:r>
          </w:p>
        </w:tc>
        <w:tc>
          <w:tcPr>
            <w:tcW w:w="5607" w:type="dxa"/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Керівник молодіжної громадської організації «БУМ» (за згодою);</w:t>
            </w: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Мишко</w:t>
            </w:r>
          </w:p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Валентина Андріївна</w:t>
            </w:r>
          </w:p>
        </w:tc>
        <w:tc>
          <w:tcPr>
            <w:tcW w:w="5607" w:type="dxa"/>
            <w:tcBorders>
              <w:left w:val="nil"/>
            </w:tcBorders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Керівник громадської організації «Материнське серце» (за згодою);</w:t>
            </w: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Калитенко</w:t>
            </w:r>
          </w:p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Руслан Васильович</w:t>
            </w:r>
          </w:p>
        </w:tc>
        <w:tc>
          <w:tcPr>
            <w:tcW w:w="5607" w:type="dxa"/>
            <w:tcBorders>
              <w:left w:val="nil"/>
            </w:tcBorders>
          </w:tcPr>
          <w:p w:rsidR="009F0B78" w:rsidRPr="00131625" w:rsidRDefault="009F0B78" w:rsidP="009B5165">
            <w:pPr>
              <w:tabs>
                <w:tab w:val="left" w:pos="586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Громадський діяч церкви «Жива віра» (за згодою);</w:t>
            </w: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Назаренко</w:t>
            </w:r>
          </w:p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Сніжана Анатоліївна</w:t>
            </w:r>
          </w:p>
        </w:tc>
        <w:tc>
          <w:tcPr>
            <w:tcW w:w="5607" w:type="dxa"/>
            <w:tcBorders>
              <w:left w:val="nil"/>
            </w:tcBorders>
          </w:tcPr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Виконуюча обов’язки директора Обухівського міськрайонного центру зайнятості</w:t>
            </w:r>
          </w:p>
        </w:tc>
      </w:tr>
      <w:tr w:rsidR="009F0B78" w:rsidRPr="00131625" w:rsidTr="001969F3">
        <w:tc>
          <w:tcPr>
            <w:tcW w:w="4248" w:type="dxa"/>
          </w:tcPr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Жевага</w:t>
            </w:r>
          </w:p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Юлія Олександрівна</w:t>
            </w:r>
          </w:p>
        </w:tc>
        <w:tc>
          <w:tcPr>
            <w:tcW w:w="5607" w:type="dxa"/>
            <w:tcBorders>
              <w:left w:val="nil"/>
            </w:tcBorders>
          </w:tcPr>
          <w:p w:rsidR="009F0B78" w:rsidRPr="00131625" w:rsidRDefault="009F0B78" w:rsidP="009B51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31625">
              <w:rPr>
                <w:rFonts w:ascii="Times New Roman" w:hAnsi="Times New Roman"/>
                <w:sz w:val="28"/>
                <w:szCs w:val="28"/>
              </w:rPr>
              <w:t>Начальник служби у справах дітей виконавчого комітету Обухівської міської ради</w:t>
            </w:r>
          </w:p>
        </w:tc>
      </w:tr>
    </w:tbl>
    <w:p w:rsidR="009F0B78" w:rsidRPr="009B5165" w:rsidRDefault="009F0B78" w:rsidP="009B516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F0B78" w:rsidRPr="009B5165" w:rsidRDefault="009F0B78" w:rsidP="009B516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F0B78" w:rsidRPr="00592853" w:rsidRDefault="009F0B78" w:rsidP="009B516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92853">
        <w:rPr>
          <w:rFonts w:ascii="Times New Roman" w:hAnsi="Times New Roman"/>
          <w:sz w:val="28"/>
          <w:szCs w:val="28"/>
        </w:rPr>
        <w:t xml:space="preserve">Заступник міського голови, керуючий справами </w:t>
      </w:r>
    </w:p>
    <w:p w:rsidR="009F0B78" w:rsidRPr="00592853" w:rsidRDefault="009F0B78" w:rsidP="009B5165">
      <w:pPr>
        <w:spacing w:after="0" w:line="240" w:lineRule="auto"/>
        <w:rPr>
          <w:rFonts w:ascii="Times New Roman" w:hAnsi="Times New Roman"/>
        </w:rPr>
      </w:pPr>
      <w:r w:rsidRPr="00592853">
        <w:rPr>
          <w:rFonts w:ascii="Times New Roman" w:hAnsi="Times New Roman"/>
          <w:sz w:val="28"/>
          <w:szCs w:val="28"/>
        </w:rPr>
        <w:t xml:space="preserve">виконавчого комітету                     </w:t>
      </w:r>
      <w:r>
        <w:rPr>
          <w:rFonts w:ascii="Times New Roman" w:hAnsi="Times New Roman"/>
          <w:sz w:val="28"/>
          <w:szCs w:val="28"/>
        </w:rPr>
        <w:t xml:space="preserve">       (підпис)</w:t>
      </w:r>
      <w:r w:rsidRPr="00592853">
        <w:rPr>
          <w:rFonts w:ascii="Times New Roman" w:hAnsi="Times New Roman"/>
          <w:sz w:val="28"/>
          <w:szCs w:val="28"/>
        </w:rPr>
        <w:t xml:space="preserve">                  В. І. Рогоза</w:t>
      </w:r>
    </w:p>
    <w:sectPr w:rsidR="009F0B78" w:rsidRPr="00592853" w:rsidSect="00BE307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5165"/>
    <w:rsid w:val="00053C20"/>
    <w:rsid w:val="00131625"/>
    <w:rsid w:val="001969F3"/>
    <w:rsid w:val="00303C6F"/>
    <w:rsid w:val="005201F1"/>
    <w:rsid w:val="00592853"/>
    <w:rsid w:val="006352CC"/>
    <w:rsid w:val="006A4869"/>
    <w:rsid w:val="007E05E6"/>
    <w:rsid w:val="008B6A9E"/>
    <w:rsid w:val="00931AF5"/>
    <w:rsid w:val="009B5165"/>
    <w:rsid w:val="009F0B78"/>
    <w:rsid w:val="009F7EE0"/>
    <w:rsid w:val="00A10284"/>
    <w:rsid w:val="00BE307C"/>
    <w:rsid w:val="00F207C7"/>
    <w:rsid w:val="00F76992"/>
    <w:rsid w:val="00FB4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07C"/>
    <w:pPr>
      <w:spacing w:after="200" w:line="276" w:lineRule="auto"/>
    </w:pPr>
    <w:rPr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9B5165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9B5165"/>
    <w:rPr>
      <w:rFonts w:ascii="Times New Roman" w:hAnsi="Times New Roman" w:cs="Times New Roman"/>
      <w:sz w:val="16"/>
      <w:szCs w:val="16"/>
      <w:lang w:val="uk-UA"/>
    </w:rPr>
  </w:style>
  <w:style w:type="paragraph" w:styleId="Subtitle">
    <w:name w:val="Subtitle"/>
    <w:basedOn w:val="Normal"/>
    <w:link w:val="SubtitleChar"/>
    <w:uiPriority w:val="99"/>
    <w:qFormat/>
    <w:rsid w:val="009B5165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9B5165"/>
    <w:rPr>
      <w:rFonts w:ascii="Times New Roman" w:hAnsi="Times New Roman" w:cs="Times New Roman"/>
      <w:b/>
      <w:sz w:val="20"/>
      <w:szCs w:val="20"/>
      <w:lang w:val="uk-UA"/>
    </w:rPr>
  </w:style>
  <w:style w:type="paragraph" w:styleId="Caption">
    <w:name w:val="caption"/>
    <w:basedOn w:val="Normal"/>
    <w:uiPriority w:val="99"/>
    <w:qFormat/>
    <w:rsid w:val="009B5165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198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2</Pages>
  <Words>434</Words>
  <Characters>2478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6</cp:revision>
  <dcterms:created xsi:type="dcterms:W3CDTF">2016-01-04T08:27:00Z</dcterms:created>
  <dcterms:modified xsi:type="dcterms:W3CDTF">2016-05-11T08:32:00Z</dcterms:modified>
</cp:coreProperties>
</file>