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4398006" r:id="rId5"/>
        </w:objec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№199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1036D7" w:rsidRDefault="001036D7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06  травня 2016 року                                                      місто Обухів</w:t>
      </w:r>
    </w:p>
    <w:p w:rsidR="001036D7" w:rsidRDefault="001036D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036D7" w:rsidRDefault="001036D7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1036D7" w:rsidRDefault="001036D7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дороги по вулиці Квітневій, №70-№37, №36-№34  в місті Обухові  Київської області у сумі 334 975,46 ( триста тридцять чотири тисячі дев»ятсот сімдесят п»ять грн.46 коп.),  згідно з укладеним договором  на проведення робіт з ТОВ «Хрещатикновобуд» №76/16 від 04.05.2016року, терміном на один місяць.</w:t>
      </w: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rPr>
          <w:sz w:val="28"/>
          <w:szCs w:val="28"/>
          <w:lang w:val="uk-UA"/>
        </w:rPr>
      </w:pPr>
    </w:p>
    <w:p w:rsidR="001036D7" w:rsidRDefault="001036D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(підпис)                                   О.М.Левченко </w:t>
      </w:r>
    </w:p>
    <w:p w:rsidR="001036D7" w:rsidRDefault="001036D7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1036D7" w:rsidRDefault="001036D7" w:rsidP="00B40243">
      <w:pPr>
        <w:tabs>
          <w:tab w:val="left" w:pos="2360"/>
        </w:tabs>
        <w:jc w:val="center"/>
        <w:rPr>
          <w:lang w:val="uk-UA"/>
        </w:rPr>
      </w:pPr>
    </w:p>
    <w:p w:rsidR="001036D7" w:rsidRDefault="001036D7" w:rsidP="00B40243">
      <w:pPr>
        <w:tabs>
          <w:tab w:val="left" w:pos="2360"/>
        </w:tabs>
        <w:jc w:val="center"/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</w:p>
    <w:p w:rsidR="001036D7" w:rsidRDefault="001036D7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1036D7" w:rsidRPr="00B40243" w:rsidRDefault="001036D7">
      <w:pPr>
        <w:rPr>
          <w:lang w:val="uk-UA"/>
        </w:rPr>
      </w:pPr>
    </w:p>
    <w:sectPr w:rsidR="001036D7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1036D7"/>
    <w:rsid w:val="001F3DE4"/>
    <w:rsid w:val="00341873"/>
    <w:rsid w:val="003C3337"/>
    <w:rsid w:val="00437810"/>
    <w:rsid w:val="00587E8D"/>
    <w:rsid w:val="009A1B65"/>
    <w:rsid w:val="00B40243"/>
    <w:rsid w:val="00B65270"/>
    <w:rsid w:val="00BC3678"/>
    <w:rsid w:val="00BF09AF"/>
    <w:rsid w:val="00D0295F"/>
    <w:rsid w:val="00D81313"/>
    <w:rsid w:val="00D9798F"/>
    <w:rsid w:val="00F5396C"/>
    <w:rsid w:val="00F84071"/>
    <w:rsid w:val="00F967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464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97</TotalTime>
  <Pages>1</Pages>
  <Words>164</Words>
  <Characters>935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14</cp:revision>
  <cp:lastPrinted>2016-05-06T08:41:00Z</cp:lastPrinted>
  <dcterms:created xsi:type="dcterms:W3CDTF">2016-03-30T13:03:00Z</dcterms:created>
  <dcterms:modified xsi:type="dcterms:W3CDTF">2016-05-10T12:07:00Z</dcterms:modified>
</cp:coreProperties>
</file>