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2820158" r:id="rId5"/>
        </w:objec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№180</w: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EA0348" w:rsidRDefault="00EA0348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21 квітня 2016 року                                                                    місто Обухів</w:t>
      </w:r>
    </w:p>
    <w:p w:rsidR="00EA0348" w:rsidRDefault="00EA034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EA0348" w:rsidRDefault="00EA0348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EA0348" w:rsidRDefault="00EA034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EA0348" w:rsidRDefault="00EA0348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вхідної групи по вулиці Київській,164 в місті Обухові  Київської області у сумі 83 506,00 ( вісімдесят три тисячі п»ятсот шість грн.00 коп.),  згідно з укладеним договором  на проведення робіт з ТОВ «Чисте місто ЛТД»  №42/16 від 20.04.2016 року, терміном на один місяць.</w:t>
      </w: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rPr>
          <w:sz w:val="28"/>
          <w:szCs w:val="28"/>
          <w:lang w:val="uk-UA"/>
        </w:rPr>
      </w:pPr>
    </w:p>
    <w:p w:rsidR="00EA0348" w:rsidRDefault="00EA034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(підпис)                                    О.М.Левченко </w:t>
      </w:r>
    </w:p>
    <w:p w:rsidR="00EA0348" w:rsidRDefault="00EA0348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EA0348" w:rsidRDefault="00EA0348" w:rsidP="00B40243">
      <w:pPr>
        <w:tabs>
          <w:tab w:val="left" w:pos="2360"/>
        </w:tabs>
        <w:jc w:val="center"/>
        <w:rPr>
          <w:lang w:val="uk-UA"/>
        </w:rPr>
      </w:pPr>
    </w:p>
    <w:p w:rsidR="00EA0348" w:rsidRDefault="00EA0348" w:rsidP="00B40243">
      <w:pPr>
        <w:tabs>
          <w:tab w:val="left" w:pos="2360"/>
        </w:tabs>
        <w:jc w:val="center"/>
        <w:rPr>
          <w:lang w:val="uk-UA"/>
        </w:rPr>
      </w:pPr>
    </w:p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rPr>
          <w:lang w:val="uk-UA"/>
        </w:rPr>
      </w:pPr>
    </w:p>
    <w:p w:rsidR="00EA0348" w:rsidRDefault="00EA0348" w:rsidP="00B40243">
      <w:pPr>
        <w:rPr>
          <w:lang w:val="uk-UA"/>
        </w:rPr>
      </w:pPr>
      <w:r>
        <w:rPr>
          <w:lang w:val="uk-UA"/>
        </w:rPr>
        <w:t>Виконавець :Бобкова</w:t>
      </w:r>
    </w:p>
    <w:p w:rsidR="00EA0348" w:rsidRPr="00B40243" w:rsidRDefault="00EA0348">
      <w:pPr>
        <w:rPr>
          <w:lang w:val="uk-UA"/>
        </w:rPr>
      </w:pPr>
    </w:p>
    <w:sectPr w:rsidR="00EA0348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32546"/>
    <w:rsid w:val="001D0511"/>
    <w:rsid w:val="001F3DE4"/>
    <w:rsid w:val="002A1CDA"/>
    <w:rsid w:val="003D1EF8"/>
    <w:rsid w:val="00412177"/>
    <w:rsid w:val="007D3FA2"/>
    <w:rsid w:val="00B40243"/>
    <w:rsid w:val="00BF09AF"/>
    <w:rsid w:val="00D57273"/>
    <w:rsid w:val="00D753F4"/>
    <w:rsid w:val="00D81313"/>
    <w:rsid w:val="00EA03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121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162</Words>
  <Characters>924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8</cp:revision>
  <cp:lastPrinted>2016-04-21T07:47:00Z</cp:lastPrinted>
  <dcterms:created xsi:type="dcterms:W3CDTF">2016-03-30T13:03:00Z</dcterms:created>
  <dcterms:modified xsi:type="dcterms:W3CDTF">2016-04-22T05:50:00Z</dcterms:modified>
</cp:coreProperties>
</file>